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0DD30B" w14:textId="77777777" w:rsidR="00404696" w:rsidRDefault="0009386B" w:rsidP="007D2600">
      <w:pPr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p w14:paraId="07661588" w14:textId="77777777" w:rsidR="00705243" w:rsidRDefault="00705243" w:rsidP="007D2600">
      <w:pPr>
        <w:rPr>
          <w:sz w:val="12"/>
          <w:szCs w:val="12"/>
        </w:rPr>
      </w:pPr>
    </w:p>
    <w:p w14:paraId="7254AF49" w14:textId="77777777" w:rsidR="0012564A" w:rsidRDefault="0012564A" w:rsidP="00363744">
      <w:pPr>
        <w:pBdr>
          <w:top w:val="single" w:sz="6" w:space="7" w:color="FFFFFF"/>
          <w:left w:val="single" w:sz="6" w:space="7" w:color="FFFFFF"/>
          <w:bottom w:val="single" w:sz="6" w:space="7" w:color="FFFFFF"/>
          <w:right w:val="single" w:sz="6" w:space="7" w:color="FFFFFF"/>
        </w:pBdr>
        <w:shd w:val="solid" w:color="FFFFFF" w:fill="FFFFFF"/>
        <w:tabs>
          <w:tab w:val="left" w:pos="851"/>
          <w:tab w:val="left" w:pos="1843"/>
          <w:tab w:val="left" w:pos="2410"/>
        </w:tabs>
        <w:spacing w:line="184" w:lineRule="exact"/>
        <w:ind w:left="936"/>
        <w:rPr>
          <w:rFonts w:cs="Arial"/>
          <w:sz w:val="18"/>
          <w:szCs w:val="18"/>
        </w:rPr>
        <w:sectPr w:rsidR="0012564A" w:rsidSect="00926896">
          <w:headerReference w:type="default" r:id="rId9"/>
          <w:footerReference w:type="default" r:id="rId10"/>
          <w:pgSz w:w="11906" w:h="16838" w:code="9"/>
          <w:pgMar w:top="2245" w:right="567" w:bottom="1134" w:left="1457" w:header="709" w:footer="510" w:gutter="0"/>
          <w:cols w:num="2" w:space="1361" w:equalWidth="0">
            <w:col w:w="4639" w:space="963"/>
            <w:col w:w="4280"/>
          </w:cols>
          <w:docGrid w:linePitch="360"/>
        </w:sectPr>
      </w:pPr>
    </w:p>
    <w:p w14:paraId="35D57C28" w14:textId="77777777" w:rsidR="0012564A" w:rsidRDefault="00985E0E" w:rsidP="00985E0E">
      <w:pPr>
        <w:pBdr>
          <w:top w:val="single" w:sz="6" w:space="7" w:color="FFFFFF"/>
          <w:left w:val="single" w:sz="6" w:space="7" w:color="FFFFFF"/>
          <w:bottom w:val="single" w:sz="6" w:space="6" w:color="FFFFFF"/>
          <w:right w:val="single" w:sz="6" w:space="7" w:color="FFFFFF"/>
        </w:pBdr>
        <w:shd w:val="solid" w:color="FFFFFF" w:fill="FFFFFF"/>
        <w:tabs>
          <w:tab w:val="left" w:pos="851"/>
        </w:tabs>
        <w:rPr>
          <w:rFonts w:cs="Arial"/>
          <w:szCs w:val="22"/>
        </w:rPr>
      </w:pPr>
      <w:r w:rsidRPr="005A436B">
        <w:rPr>
          <w:rFonts w:cs="Arial"/>
          <w:b/>
          <w:sz w:val="24"/>
          <w:szCs w:val="24"/>
        </w:rPr>
        <w:lastRenderedPageBreak/>
        <w:t xml:space="preserve">Ergebnisprotokoll </w:t>
      </w:r>
      <w:r w:rsidR="00EC1BA2" w:rsidRPr="00EC1BA2">
        <w:rPr>
          <w:rFonts w:cs="Arial"/>
          <w:b/>
          <w:sz w:val="24"/>
          <w:szCs w:val="24"/>
        </w:rPr>
        <w:t>des SKOLL-und SKOLL-SPEZIAL Netzwerktreffens im Haus des Deutschen Caritasverbandes, Reinhardtstr. 13, 10117 Berlin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02"/>
        <w:gridCol w:w="8135"/>
      </w:tblGrid>
      <w:tr w:rsidR="00064480" w14:paraId="7F2D8583" w14:textId="77777777" w:rsidTr="00064480">
        <w:trPr>
          <w:trHeight w:val="397"/>
        </w:trPr>
        <w:tc>
          <w:tcPr>
            <w:tcW w:w="1560" w:type="dxa"/>
            <w:vAlign w:val="center"/>
          </w:tcPr>
          <w:p w14:paraId="5A08CF17" w14:textId="77777777" w:rsidR="00064480" w:rsidRDefault="00064480" w:rsidP="00064480">
            <w:pPr>
              <w:tabs>
                <w:tab w:val="left" w:pos="851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Datum:</w:t>
            </w:r>
          </w:p>
        </w:tc>
        <w:tc>
          <w:tcPr>
            <w:tcW w:w="8351" w:type="dxa"/>
            <w:vAlign w:val="center"/>
          </w:tcPr>
          <w:p w14:paraId="1EFD86EA" w14:textId="77777777" w:rsidR="00064480" w:rsidRPr="006A0687" w:rsidRDefault="00EC1BA2" w:rsidP="00EC1BA2">
            <w:pPr>
              <w:tabs>
                <w:tab w:val="left" w:pos="851"/>
              </w:tabs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07</w:t>
            </w:r>
            <w:r w:rsidR="002F77EA">
              <w:rPr>
                <w:rFonts w:cs="Arial"/>
                <w:b/>
                <w:szCs w:val="22"/>
              </w:rPr>
              <w:t>.0</w:t>
            </w:r>
            <w:r>
              <w:rPr>
                <w:rFonts w:cs="Arial"/>
                <w:b/>
                <w:szCs w:val="22"/>
              </w:rPr>
              <w:t>5</w:t>
            </w:r>
            <w:r w:rsidR="00332B33">
              <w:rPr>
                <w:rFonts w:cs="Arial"/>
                <w:b/>
                <w:szCs w:val="22"/>
              </w:rPr>
              <w:t>.2019</w:t>
            </w:r>
          </w:p>
        </w:tc>
      </w:tr>
      <w:tr w:rsidR="00064480" w14:paraId="456CEB86" w14:textId="77777777" w:rsidTr="00064480">
        <w:trPr>
          <w:trHeight w:val="397"/>
        </w:trPr>
        <w:tc>
          <w:tcPr>
            <w:tcW w:w="1560" w:type="dxa"/>
            <w:vAlign w:val="center"/>
          </w:tcPr>
          <w:p w14:paraId="1067EFE0" w14:textId="77777777" w:rsidR="00064480" w:rsidRDefault="00064480" w:rsidP="00064480">
            <w:pPr>
              <w:tabs>
                <w:tab w:val="left" w:pos="851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Uhrzeit:</w:t>
            </w:r>
          </w:p>
        </w:tc>
        <w:tc>
          <w:tcPr>
            <w:tcW w:w="8351" w:type="dxa"/>
            <w:vAlign w:val="center"/>
          </w:tcPr>
          <w:p w14:paraId="7E6A0C75" w14:textId="77777777" w:rsidR="00064480" w:rsidRPr="006A0687" w:rsidRDefault="002F77EA" w:rsidP="00EC1BA2">
            <w:pPr>
              <w:tabs>
                <w:tab w:val="left" w:pos="851"/>
              </w:tabs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  <w:r w:rsidR="00EC1BA2">
              <w:rPr>
                <w:rFonts w:cs="Arial"/>
                <w:b/>
                <w:szCs w:val="22"/>
              </w:rPr>
              <w:t>9</w:t>
            </w:r>
            <w:r w:rsidR="00A96EED">
              <w:rPr>
                <w:rFonts w:cs="Arial"/>
                <w:b/>
                <w:szCs w:val="22"/>
              </w:rPr>
              <w:t>:</w:t>
            </w:r>
            <w:r>
              <w:rPr>
                <w:rFonts w:cs="Arial"/>
                <w:b/>
                <w:szCs w:val="22"/>
              </w:rPr>
              <w:t>3</w:t>
            </w:r>
            <w:r w:rsidR="005A436B">
              <w:rPr>
                <w:rFonts w:cs="Arial"/>
                <w:b/>
                <w:szCs w:val="22"/>
              </w:rPr>
              <w:t>0</w:t>
            </w:r>
            <w:r w:rsidR="00064480" w:rsidRPr="006A0687">
              <w:rPr>
                <w:rFonts w:cs="Arial"/>
                <w:b/>
                <w:szCs w:val="22"/>
              </w:rPr>
              <w:t xml:space="preserve"> Uhr</w:t>
            </w:r>
            <w:r w:rsidR="00E570A2" w:rsidRPr="006A0687">
              <w:rPr>
                <w:rFonts w:cs="Arial"/>
                <w:b/>
                <w:szCs w:val="22"/>
              </w:rPr>
              <w:t xml:space="preserve"> </w:t>
            </w:r>
            <w:r w:rsidR="00F7339C" w:rsidRPr="006A0687">
              <w:rPr>
                <w:rFonts w:cs="Arial"/>
                <w:b/>
                <w:szCs w:val="22"/>
              </w:rPr>
              <w:t>–</w:t>
            </w:r>
            <w:r w:rsidR="00E570A2" w:rsidRPr="006A0687">
              <w:rPr>
                <w:rFonts w:cs="Arial"/>
                <w:b/>
                <w:szCs w:val="22"/>
              </w:rPr>
              <w:t xml:space="preserve"> </w:t>
            </w:r>
            <w:r w:rsidR="00A96EED">
              <w:rPr>
                <w:rFonts w:cs="Arial"/>
                <w:b/>
                <w:szCs w:val="22"/>
              </w:rPr>
              <w:t>1</w:t>
            </w:r>
            <w:r w:rsidR="00EC1BA2">
              <w:rPr>
                <w:rFonts w:cs="Arial"/>
                <w:b/>
                <w:szCs w:val="22"/>
              </w:rPr>
              <w:t>5</w:t>
            </w:r>
            <w:r>
              <w:rPr>
                <w:rFonts w:cs="Arial"/>
                <w:b/>
                <w:szCs w:val="22"/>
              </w:rPr>
              <w:t>:3</w:t>
            </w:r>
            <w:r w:rsidR="006246B8">
              <w:rPr>
                <w:rFonts w:cs="Arial"/>
                <w:b/>
                <w:szCs w:val="22"/>
              </w:rPr>
              <w:t>0</w:t>
            </w:r>
            <w:r w:rsidR="00E570A2" w:rsidRPr="006A0687">
              <w:rPr>
                <w:rFonts w:cs="Arial"/>
                <w:b/>
                <w:szCs w:val="22"/>
              </w:rPr>
              <w:t xml:space="preserve"> Uhr</w:t>
            </w:r>
          </w:p>
        </w:tc>
      </w:tr>
      <w:tr w:rsidR="00064480" w14:paraId="49D77185" w14:textId="77777777" w:rsidTr="00064480">
        <w:trPr>
          <w:trHeight w:val="397"/>
        </w:trPr>
        <w:tc>
          <w:tcPr>
            <w:tcW w:w="1560" w:type="dxa"/>
            <w:vAlign w:val="center"/>
          </w:tcPr>
          <w:p w14:paraId="7E9459CE" w14:textId="77777777" w:rsidR="00064480" w:rsidRDefault="00064480" w:rsidP="00064480">
            <w:pPr>
              <w:tabs>
                <w:tab w:val="left" w:pos="851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Teilnehmer</w:t>
            </w:r>
            <w:r w:rsidR="008A5787">
              <w:rPr>
                <w:rFonts w:cs="Arial"/>
                <w:szCs w:val="22"/>
              </w:rPr>
              <w:t>*innen</w:t>
            </w:r>
            <w:r>
              <w:rPr>
                <w:rFonts w:cs="Arial"/>
                <w:szCs w:val="22"/>
              </w:rPr>
              <w:t>:</w:t>
            </w:r>
          </w:p>
        </w:tc>
        <w:tc>
          <w:tcPr>
            <w:tcW w:w="8351" w:type="dxa"/>
            <w:vAlign w:val="center"/>
          </w:tcPr>
          <w:p w14:paraId="1C4623C8" w14:textId="77777777" w:rsidR="00DC057F" w:rsidRPr="00A703F8" w:rsidRDefault="00A703F8" w:rsidP="00A703F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gem. Teilnehmer</w:t>
            </w:r>
            <w:r w:rsidR="0012186A">
              <w:rPr>
                <w:rFonts w:cs="Arial"/>
                <w:b/>
              </w:rPr>
              <w:t>*innen</w:t>
            </w:r>
            <w:r>
              <w:rPr>
                <w:rFonts w:cs="Arial"/>
                <w:b/>
              </w:rPr>
              <w:t>liste in der Anlage</w:t>
            </w:r>
          </w:p>
        </w:tc>
      </w:tr>
      <w:tr w:rsidR="00DD329A" w14:paraId="5316E232" w14:textId="77777777" w:rsidTr="00064480">
        <w:trPr>
          <w:trHeight w:val="397"/>
        </w:trPr>
        <w:tc>
          <w:tcPr>
            <w:tcW w:w="1560" w:type="dxa"/>
            <w:vAlign w:val="center"/>
          </w:tcPr>
          <w:p w14:paraId="692AC831" w14:textId="77777777" w:rsidR="00DD329A" w:rsidRDefault="00DD329A" w:rsidP="00064480">
            <w:pPr>
              <w:tabs>
                <w:tab w:val="left" w:pos="851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Gäste</w:t>
            </w:r>
          </w:p>
        </w:tc>
        <w:tc>
          <w:tcPr>
            <w:tcW w:w="8351" w:type="dxa"/>
            <w:vAlign w:val="center"/>
          </w:tcPr>
          <w:p w14:paraId="294EE794" w14:textId="77777777" w:rsidR="00DD329A" w:rsidRPr="00A703F8" w:rsidRDefault="00DD329A" w:rsidP="00A703F8">
            <w:pPr>
              <w:rPr>
                <w:rFonts w:cs="Arial"/>
                <w:b/>
              </w:rPr>
            </w:pPr>
          </w:p>
        </w:tc>
      </w:tr>
      <w:tr w:rsidR="00064480" w14:paraId="4AA17439" w14:textId="77777777" w:rsidTr="00064480">
        <w:trPr>
          <w:trHeight w:val="397"/>
        </w:trPr>
        <w:tc>
          <w:tcPr>
            <w:tcW w:w="1560" w:type="dxa"/>
            <w:vAlign w:val="center"/>
          </w:tcPr>
          <w:p w14:paraId="2FF0724E" w14:textId="77777777" w:rsidR="00064480" w:rsidRDefault="00064480" w:rsidP="00064480">
            <w:pPr>
              <w:tabs>
                <w:tab w:val="left" w:pos="851"/>
              </w:tabs>
              <w:rPr>
                <w:rFonts w:cs="Arial"/>
                <w:szCs w:val="22"/>
              </w:rPr>
            </w:pPr>
          </w:p>
        </w:tc>
        <w:tc>
          <w:tcPr>
            <w:tcW w:w="8351" w:type="dxa"/>
            <w:vAlign w:val="center"/>
          </w:tcPr>
          <w:p w14:paraId="365DE185" w14:textId="77777777" w:rsidR="008A76A4" w:rsidRPr="00A703F8" w:rsidRDefault="008A76A4" w:rsidP="00A703F8">
            <w:pPr>
              <w:rPr>
                <w:rFonts w:cs="Arial"/>
                <w:b/>
              </w:rPr>
            </w:pPr>
          </w:p>
        </w:tc>
      </w:tr>
    </w:tbl>
    <w:p w14:paraId="2EF47E6F" w14:textId="77777777" w:rsidR="00064480" w:rsidRDefault="00064480" w:rsidP="0012564A">
      <w:pPr>
        <w:pBdr>
          <w:top w:val="single" w:sz="6" w:space="7" w:color="FFFFFF"/>
          <w:left w:val="single" w:sz="6" w:space="7" w:color="FFFFFF"/>
          <w:bottom w:val="single" w:sz="6" w:space="7" w:color="FFFFFF"/>
          <w:right w:val="single" w:sz="6" w:space="7" w:color="FFFFFF"/>
        </w:pBdr>
        <w:shd w:val="solid" w:color="FFFFFF" w:fill="FFFFFF"/>
        <w:tabs>
          <w:tab w:val="left" w:pos="851"/>
        </w:tabs>
        <w:rPr>
          <w:rFonts w:cs="Arial"/>
          <w:szCs w:val="22"/>
        </w:rPr>
        <w:sectPr w:rsidR="00064480" w:rsidSect="00946BEA">
          <w:headerReference w:type="default" r:id="rId11"/>
          <w:type w:val="continuous"/>
          <w:pgSz w:w="11906" w:h="16838" w:code="9"/>
          <w:pgMar w:top="1418" w:right="567" w:bottom="1418" w:left="1418" w:header="851" w:footer="567" w:gutter="0"/>
          <w:cols w:space="1421"/>
          <w:docGrid w:linePitch="360"/>
        </w:sectPr>
      </w:pPr>
    </w:p>
    <w:p w14:paraId="74A325FD" w14:textId="77777777" w:rsidR="00064480" w:rsidRDefault="00064480" w:rsidP="0012564A">
      <w:pPr>
        <w:pBdr>
          <w:top w:val="single" w:sz="6" w:space="7" w:color="FFFFFF"/>
          <w:left w:val="single" w:sz="6" w:space="7" w:color="FFFFFF"/>
          <w:bottom w:val="single" w:sz="6" w:space="7" w:color="FFFFFF"/>
          <w:right w:val="single" w:sz="6" w:space="7" w:color="FFFFFF"/>
        </w:pBdr>
        <w:shd w:val="solid" w:color="FFFFFF" w:fill="FFFFFF"/>
        <w:tabs>
          <w:tab w:val="left" w:pos="851"/>
        </w:tabs>
        <w:rPr>
          <w:rFonts w:cs="Arial"/>
          <w:szCs w:val="22"/>
        </w:rPr>
        <w:sectPr w:rsidR="00064480" w:rsidSect="00946BEA">
          <w:headerReference w:type="default" r:id="rId12"/>
          <w:footerReference w:type="default" r:id="rId13"/>
          <w:type w:val="continuous"/>
          <w:pgSz w:w="11906" w:h="16838" w:code="9"/>
          <w:pgMar w:top="1418" w:right="567" w:bottom="1418" w:left="1418" w:header="851" w:footer="567" w:gutter="0"/>
          <w:cols w:space="1421"/>
          <w:formProt w:val="0"/>
          <w:docGrid w:linePitch="360"/>
        </w:sectPr>
      </w:pPr>
    </w:p>
    <w:p w14:paraId="31F5478F" w14:textId="77777777" w:rsidR="00565C98" w:rsidRDefault="00565C98" w:rsidP="00565C98">
      <w:pPr>
        <w:tabs>
          <w:tab w:val="left" w:pos="3260"/>
          <w:tab w:val="left" w:pos="4536"/>
          <w:tab w:val="left" w:pos="7513"/>
          <w:tab w:val="left" w:pos="8505"/>
        </w:tabs>
        <w:ind w:left="567" w:hanging="567"/>
        <w:rPr>
          <w:rFonts w:cs="Arial"/>
          <w:szCs w:val="22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655"/>
        <w:gridCol w:w="1665"/>
      </w:tblGrid>
      <w:tr w:rsidR="00565C98" w:rsidRPr="004D7047" w14:paraId="6D861B93" w14:textId="77777777" w:rsidTr="002A6C4F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9C6FB1D" w14:textId="77777777" w:rsidR="00565C98" w:rsidRPr="004D7047" w:rsidRDefault="00565C98" w:rsidP="00565C98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TOP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14:paraId="519C49EC" w14:textId="77777777" w:rsidR="00E854B4" w:rsidRDefault="00E854B4" w:rsidP="00E854B4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ind w:left="175"/>
              <w:rPr>
                <w:rFonts w:cs="Arial"/>
                <w:b/>
                <w:szCs w:val="22"/>
              </w:rPr>
            </w:pPr>
          </w:p>
          <w:p w14:paraId="73CCBA06" w14:textId="77777777" w:rsidR="00565C98" w:rsidRDefault="00565C98" w:rsidP="00E854B4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ind w:left="175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Besprechungspunkte und Inhalt</w:t>
            </w:r>
          </w:p>
          <w:p w14:paraId="10096979" w14:textId="77777777" w:rsidR="00565C98" w:rsidRPr="004D7047" w:rsidRDefault="00565C98" w:rsidP="00E854B4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ind w:left="175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shd w:val="clear" w:color="auto" w:fill="D9D9D9" w:themeFill="background1" w:themeFillShade="D9"/>
            <w:vAlign w:val="center"/>
          </w:tcPr>
          <w:p w14:paraId="54201302" w14:textId="77777777" w:rsidR="00565C98" w:rsidRDefault="00565C98" w:rsidP="00565C98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ind w:left="175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Verantwortlich/Termin</w:t>
            </w:r>
          </w:p>
        </w:tc>
      </w:tr>
      <w:tr w:rsidR="008D4DA7" w:rsidRPr="004D7047" w14:paraId="23FA2FF4" w14:textId="77777777" w:rsidTr="002A6C4F">
        <w:tc>
          <w:tcPr>
            <w:tcW w:w="993" w:type="dxa"/>
            <w:shd w:val="clear" w:color="auto" w:fill="auto"/>
          </w:tcPr>
          <w:p w14:paraId="4CDCCD2A" w14:textId="77777777" w:rsidR="008D4DA7" w:rsidRPr="004D7047" w:rsidRDefault="008D4DA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14:paraId="4DB79A5A" w14:textId="77777777" w:rsidR="008D4DA7" w:rsidRPr="00F2567F" w:rsidRDefault="008D4DA7" w:rsidP="008D4DA7">
            <w:pPr>
              <w:rPr>
                <w:rFonts w:cs="Arial"/>
                <w:szCs w:val="22"/>
              </w:rPr>
            </w:pPr>
            <w:r w:rsidRPr="00F2567F">
              <w:rPr>
                <w:rFonts w:cs="Arial"/>
                <w:b/>
                <w:szCs w:val="22"/>
              </w:rPr>
              <w:t xml:space="preserve">Begrüßung und Vorstellungsrunde </w:t>
            </w:r>
            <w:r w:rsidRPr="00F2567F">
              <w:rPr>
                <w:rFonts w:cs="Arial"/>
                <w:szCs w:val="22"/>
              </w:rPr>
              <w:t>(Conrad</w:t>
            </w:r>
            <w:r w:rsidRPr="00F2567F">
              <w:rPr>
                <w:rFonts w:cs="Arial"/>
                <w:b/>
                <w:szCs w:val="22"/>
              </w:rPr>
              <w:t xml:space="preserve"> </w:t>
            </w:r>
            <w:r w:rsidRPr="00F2567F">
              <w:rPr>
                <w:rFonts w:cs="Arial"/>
                <w:szCs w:val="22"/>
              </w:rPr>
              <w:t>Tönsing)</w:t>
            </w:r>
          </w:p>
          <w:p w14:paraId="17A93D39" w14:textId="77777777" w:rsidR="008D4DA7" w:rsidRPr="00F2567F" w:rsidRDefault="008D4DA7" w:rsidP="008D4DA7">
            <w:pPr>
              <w:rPr>
                <w:rFonts w:cs="Arial"/>
              </w:rPr>
            </w:pPr>
          </w:p>
        </w:tc>
        <w:tc>
          <w:tcPr>
            <w:tcW w:w="1665" w:type="dxa"/>
          </w:tcPr>
          <w:p w14:paraId="529E74F8" w14:textId="77777777" w:rsidR="008D4DA7" w:rsidRPr="004D7047" w:rsidRDefault="008D4DA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ind w:left="175"/>
              <w:rPr>
                <w:rFonts w:cs="Arial"/>
                <w:b/>
                <w:szCs w:val="22"/>
              </w:rPr>
            </w:pPr>
          </w:p>
        </w:tc>
      </w:tr>
      <w:tr w:rsidR="008D4DA7" w:rsidRPr="004D7047" w14:paraId="2B73319A" w14:textId="77777777" w:rsidTr="002A6C4F">
        <w:tc>
          <w:tcPr>
            <w:tcW w:w="993" w:type="dxa"/>
            <w:shd w:val="clear" w:color="auto" w:fill="auto"/>
          </w:tcPr>
          <w:p w14:paraId="500E5FA8" w14:textId="77777777" w:rsidR="008D4DA7" w:rsidRDefault="008D4DA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</w:t>
            </w:r>
          </w:p>
          <w:p w14:paraId="52789CD4" w14:textId="77777777" w:rsidR="008D4DA7" w:rsidRPr="004D7047" w:rsidRDefault="008D4DA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7655" w:type="dxa"/>
            <w:shd w:val="clear" w:color="auto" w:fill="auto"/>
          </w:tcPr>
          <w:p w14:paraId="782540F6" w14:textId="77777777" w:rsidR="00332B33" w:rsidRPr="007872C2" w:rsidRDefault="00332B33" w:rsidP="00332B33">
            <w:pPr>
              <w:spacing w:line="276" w:lineRule="auto"/>
              <w:rPr>
                <w:rFonts w:cs="Arial"/>
                <w:b/>
                <w:szCs w:val="22"/>
              </w:rPr>
            </w:pPr>
            <w:r w:rsidRPr="007872C2">
              <w:rPr>
                <w:rFonts w:cs="Arial"/>
                <w:b/>
                <w:szCs w:val="22"/>
              </w:rPr>
              <w:t xml:space="preserve">Reflexion der Fachtagung „10 Jahre SKOLL Selbstkontrolltraining“ </w:t>
            </w:r>
          </w:p>
          <w:p w14:paraId="483A164D" w14:textId="77777777" w:rsidR="00332B33" w:rsidRPr="007872C2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  <w:r w:rsidRPr="007872C2">
              <w:rPr>
                <w:rFonts w:cs="Arial"/>
                <w:szCs w:val="22"/>
              </w:rPr>
              <w:t>(Sabine Bösing)</w:t>
            </w:r>
          </w:p>
          <w:p w14:paraId="77766867" w14:textId="77777777" w:rsidR="00EC1BA2" w:rsidRDefault="00EC1BA2" w:rsidP="00EC1BA2">
            <w:pPr>
              <w:rPr>
                <w:rFonts w:cs="Arial"/>
                <w:b/>
                <w:szCs w:val="22"/>
              </w:rPr>
            </w:pPr>
          </w:p>
          <w:p w14:paraId="14902EDB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Pro:</w:t>
            </w:r>
          </w:p>
          <w:p w14:paraId="7A624FB6" w14:textId="77777777" w:rsidR="00332B33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 xml:space="preserve">Gute Veranstaltung </w:t>
            </w:r>
          </w:p>
          <w:p w14:paraId="2898F640" w14:textId="77777777" w:rsidR="00332B33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>viel</w:t>
            </w:r>
            <w:r w:rsidR="00A361D2">
              <w:rPr>
                <w:rFonts w:cs="Arial"/>
                <w:sz w:val="22"/>
              </w:rPr>
              <w:t>e</w:t>
            </w:r>
            <w:r w:rsidRPr="005C36BA">
              <w:rPr>
                <w:rFonts w:cs="Arial"/>
                <w:sz w:val="22"/>
              </w:rPr>
              <w:t xml:space="preserve"> Information</w:t>
            </w:r>
            <w:r w:rsidR="00A361D2">
              <w:rPr>
                <w:rFonts w:cs="Arial"/>
                <w:sz w:val="22"/>
              </w:rPr>
              <w:t>en</w:t>
            </w:r>
            <w:r w:rsidRPr="005C36BA">
              <w:rPr>
                <w:rFonts w:cs="Arial"/>
                <w:sz w:val="22"/>
              </w:rPr>
              <w:t xml:space="preserve"> </w:t>
            </w:r>
          </w:p>
          <w:p w14:paraId="0F2BB5EB" w14:textId="77777777" w:rsidR="00332B33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 xml:space="preserve">gute Vorträge </w:t>
            </w:r>
          </w:p>
          <w:p w14:paraId="1AEEA27C" w14:textId="77777777" w:rsidR="00332B33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 xml:space="preserve">Lebensweltansatz sehr gut vorgestellt </w:t>
            </w:r>
          </w:p>
          <w:p w14:paraId="4FDC25AB" w14:textId="77777777" w:rsidR="00332B33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 xml:space="preserve">Erstellung und Vorstellung der </w:t>
            </w:r>
            <w:proofErr w:type="spellStart"/>
            <w:r w:rsidRPr="005C36BA">
              <w:rPr>
                <w:rFonts w:cs="Arial"/>
                <w:sz w:val="22"/>
              </w:rPr>
              <w:t>Factsheets</w:t>
            </w:r>
            <w:proofErr w:type="spellEnd"/>
            <w:r w:rsidRPr="005C36BA">
              <w:rPr>
                <w:rFonts w:cs="Arial"/>
                <w:sz w:val="22"/>
              </w:rPr>
              <w:t xml:space="preserve"> </w:t>
            </w:r>
          </w:p>
          <w:p w14:paraId="4B9DFAEB" w14:textId="77777777" w:rsidR="00332B33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>Zuk</w:t>
            </w:r>
            <w:r>
              <w:rPr>
                <w:rFonts w:cs="Arial"/>
                <w:sz w:val="22"/>
              </w:rPr>
              <w:t>unftsfragen wurden angesprochen</w:t>
            </w:r>
            <w:r w:rsidRPr="005C36BA">
              <w:rPr>
                <w:rFonts w:cs="Arial"/>
                <w:sz w:val="22"/>
              </w:rPr>
              <w:t xml:space="preserve"> </w:t>
            </w:r>
          </w:p>
          <w:p w14:paraId="2769C0BC" w14:textId="7886A376" w:rsidR="00332B33" w:rsidRPr="00526D26" w:rsidRDefault="00A361D2" w:rsidP="00A361D2">
            <w:pPr>
              <w:pStyle w:val="Listenabsatz"/>
              <w:numPr>
                <w:ilvl w:val="0"/>
                <w:numId w:val="26"/>
              </w:numPr>
              <w:spacing w:line="276" w:lineRule="auto"/>
              <w:contextualSpacing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Die genaue </w:t>
            </w:r>
            <w:r w:rsidR="00332B33">
              <w:rPr>
                <w:rFonts w:cs="Arial"/>
                <w:sz w:val="22"/>
              </w:rPr>
              <w:t xml:space="preserve">Definition </w:t>
            </w:r>
            <w:r>
              <w:rPr>
                <w:rFonts w:cs="Arial"/>
                <w:sz w:val="22"/>
              </w:rPr>
              <w:t xml:space="preserve">von </w:t>
            </w:r>
            <w:r w:rsidR="00332B33">
              <w:rPr>
                <w:rFonts w:cs="Arial"/>
                <w:sz w:val="22"/>
              </w:rPr>
              <w:t>Lebenswelten</w:t>
            </w:r>
            <w:r>
              <w:rPr>
                <w:rFonts w:cs="Arial"/>
                <w:sz w:val="22"/>
              </w:rPr>
              <w:t>, Sozialraum etc.</w:t>
            </w:r>
            <w:r w:rsidR="00332B33" w:rsidRPr="005C36BA">
              <w:rPr>
                <w:rFonts w:cs="Arial"/>
                <w:sz w:val="22"/>
              </w:rPr>
              <w:t xml:space="preserve"> </w:t>
            </w:r>
            <w:r w:rsidR="00332B33" w:rsidRPr="00A361D2">
              <w:rPr>
                <w:rFonts w:cs="Arial"/>
                <w:sz w:val="22"/>
              </w:rPr>
              <w:t xml:space="preserve"> war </w:t>
            </w:r>
            <w:r w:rsidR="00332B33" w:rsidRPr="00526D26">
              <w:rPr>
                <w:rFonts w:cs="Arial"/>
                <w:sz w:val="22"/>
              </w:rPr>
              <w:t xml:space="preserve">sehr aufschlussreich </w:t>
            </w:r>
          </w:p>
          <w:p w14:paraId="1F13BD99" w14:textId="6039D0B7" w:rsidR="00332B33" w:rsidRPr="005C36BA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 xml:space="preserve">gute Auswahl an </w:t>
            </w:r>
            <w:r w:rsidR="00A361D2">
              <w:rPr>
                <w:rFonts w:cs="Arial"/>
                <w:sz w:val="22"/>
              </w:rPr>
              <w:t xml:space="preserve">Referentinnen und </w:t>
            </w:r>
            <w:r w:rsidRPr="005C36BA">
              <w:rPr>
                <w:rFonts w:cs="Arial"/>
                <w:sz w:val="22"/>
              </w:rPr>
              <w:t xml:space="preserve"> </w:t>
            </w:r>
            <w:r w:rsidR="00A361D2">
              <w:rPr>
                <w:rFonts w:cs="Arial"/>
                <w:sz w:val="22"/>
              </w:rPr>
              <w:t>Referenten</w:t>
            </w:r>
          </w:p>
          <w:p w14:paraId="535D4D21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</w:p>
          <w:p w14:paraId="3D64CDD2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Contra: </w:t>
            </w:r>
          </w:p>
          <w:p w14:paraId="5F38BB2B" w14:textId="77777777" w:rsidR="00332B33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 xml:space="preserve">Vormittag hätte eine Pause gebraucht </w:t>
            </w:r>
          </w:p>
          <w:p w14:paraId="1E713E35" w14:textId="16493354" w:rsidR="00332B33" w:rsidRDefault="00A361D2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contextualSpacing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weniger Zeit</w:t>
            </w:r>
            <w:r w:rsidR="00332B33" w:rsidRPr="005C36BA">
              <w:rPr>
                <w:rFonts w:cs="Arial"/>
                <w:sz w:val="22"/>
              </w:rPr>
              <w:t xml:space="preserve"> für die Workshops </w:t>
            </w:r>
          </w:p>
          <w:p w14:paraId="796C4C12" w14:textId="77777777" w:rsidR="00332B33" w:rsidRPr="005C36BA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>Begrenzung</w:t>
            </w:r>
            <w:r>
              <w:rPr>
                <w:rFonts w:cs="Arial"/>
                <w:sz w:val="22"/>
              </w:rPr>
              <w:t xml:space="preserve"> des Vortrags von Sabine Bösing</w:t>
            </w:r>
          </w:p>
          <w:p w14:paraId="4AAF400E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</w:p>
          <w:p w14:paraId="40393A1E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Offene Fragen:</w:t>
            </w:r>
          </w:p>
          <w:p w14:paraId="6E77735A" w14:textId="77777777" w:rsidR="00332B33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 xml:space="preserve">Wie sieht die Finanzierung im Setting-Ansatz aus? </w:t>
            </w:r>
          </w:p>
          <w:p w14:paraId="77913775" w14:textId="77777777" w:rsidR="00332B33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 xml:space="preserve">Wie schaffen wir es Netzwerke herzustellen? </w:t>
            </w:r>
          </w:p>
          <w:p w14:paraId="190975C6" w14:textId="77777777" w:rsidR="00332B33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 xml:space="preserve">Wie kann der Transfer von SKOLL in Settings gelingen?(Baden-Württemberg) </w:t>
            </w:r>
          </w:p>
          <w:p w14:paraId="1AF7E08F" w14:textId="77777777" w:rsidR="00332B33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>Wie ist es möglich Nachhaltig</w:t>
            </w:r>
            <w:r w:rsidR="008F22E8">
              <w:rPr>
                <w:rFonts w:cs="Arial"/>
                <w:sz w:val="22"/>
              </w:rPr>
              <w:t>keit</w:t>
            </w:r>
            <w:r w:rsidRPr="005C36BA">
              <w:rPr>
                <w:rFonts w:cs="Arial"/>
                <w:sz w:val="22"/>
              </w:rPr>
              <w:t xml:space="preserve"> zu schaffen? </w:t>
            </w:r>
          </w:p>
          <w:p w14:paraId="326E8732" w14:textId="77777777" w:rsidR="00332B33" w:rsidRPr="005C36BA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contextualSpacing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Wie soll die </w:t>
            </w:r>
            <w:r w:rsidRPr="005C36BA">
              <w:rPr>
                <w:rFonts w:cs="Arial"/>
                <w:sz w:val="22"/>
              </w:rPr>
              <w:t>Finanzierung, Weiterentwicklung, Veröffentlichung (</w:t>
            </w:r>
            <w:proofErr w:type="spellStart"/>
            <w:r w:rsidRPr="005C36BA">
              <w:rPr>
                <w:rFonts w:cs="Arial"/>
                <w:sz w:val="22"/>
              </w:rPr>
              <w:t>Factsheets</w:t>
            </w:r>
            <w:proofErr w:type="spellEnd"/>
            <w:r w:rsidRPr="005C36BA">
              <w:rPr>
                <w:rFonts w:cs="Arial"/>
                <w:sz w:val="22"/>
              </w:rPr>
              <w:t>) gestalte</w:t>
            </w:r>
            <w:r>
              <w:rPr>
                <w:rFonts w:cs="Arial"/>
                <w:sz w:val="22"/>
              </w:rPr>
              <w:t>t werden?</w:t>
            </w:r>
            <w:r w:rsidRPr="005C36BA">
              <w:rPr>
                <w:rFonts w:cs="Arial"/>
                <w:sz w:val="22"/>
              </w:rPr>
              <w:t xml:space="preserve"> </w:t>
            </w:r>
          </w:p>
          <w:p w14:paraId="55455A4F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</w:p>
          <w:p w14:paraId="60A67E09" w14:textId="77777777" w:rsidR="00EF48E7" w:rsidRDefault="00332B33" w:rsidP="00332B33">
            <w:pPr>
              <w:spacing w:line="259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 xml:space="preserve">Hinweis: SKOLL-Themen können in der Zeitschrift </w:t>
            </w:r>
            <w:hyperlink r:id="rId14" w:history="1">
              <w:r w:rsidRPr="00D57B6A">
                <w:rPr>
                  <w:rStyle w:val="Hyperlink"/>
                  <w:rFonts w:cs="Arial"/>
                  <w:szCs w:val="22"/>
                </w:rPr>
                <w:t>www.konturen.de</w:t>
              </w:r>
            </w:hyperlink>
            <w:r>
              <w:rPr>
                <w:rFonts w:cs="Arial"/>
                <w:szCs w:val="22"/>
              </w:rPr>
              <w:t xml:space="preserve"> veröffentlicht werden, wenn es inhaltlich möglich ist.</w:t>
            </w:r>
          </w:p>
          <w:p w14:paraId="6E3E0A57" w14:textId="4D103E28" w:rsidR="008F22E8" w:rsidRDefault="008F22E8" w:rsidP="00332B33">
            <w:pPr>
              <w:spacing w:line="259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Die DG SAS fragt an, </w:t>
            </w:r>
            <w:r w:rsidR="00A361D2">
              <w:rPr>
                <w:rFonts w:cs="Arial"/>
                <w:szCs w:val="22"/>
              </w:rPr>
              <w:t xml:space="preserve">ob </w:t>
            </w:r>
            <w:r>
              <w:rPr>
                <w:rFonts w:cs="Arial"/>
                <w:szCs w:val="22"/>
              </w:rPr>
              <w:t xml:space="preserve">Interesse an einer Veröffentlichung </w:t>
            </w:r>
            <w:r w:rsidR="00A361D2">
              <w:rPr>
                <w:rFonts w:cs="Arial"/>
                <w:szCs w:val="22"/>
              </w:rPr>
              <w:t>i</w:t>
            </w:r>
            <w:r>
              <w:rPr>
                <w:rFonts w:cs="Arial"/>
                <w:szCs w:val="22"/>
              </w:rPr>
              <w:t>m Zusammenhang mit sozialer Diagnostik</w:t>
            </w:r>
            <w:r w:rsidR="00A361D2">
              <w:rPr>
                <w:rFonts w:cs="Arial"/>
                <w:szCs w:val="22"/>
              </w:rPr>
              <w:t xml:space="preserve"> besteht. </w:t>
            </w:r>
          </w:p>
          <w:p w14:paraId="5D1F9B19" w14:textId="77777777" w:rsidR="00332B33" w:rsidRPr="00332B33" w:rsidRDefault="00332B33" w:rsidP="00332B33">
            <w:pPr>
              <w:spacing w:line="259" w:lineRule="auto"/>
              <w:rPr>
                <w:rFonts w:cs="Arial"/>
              </w:rPr>
            </w:pPr>
          </w:p>
        </w:tc>
        <w:tc>
          <w:tcPr>
            <w:tcW w:w="1665" w:type="dxa"/>
          </w:tcPr>
          <w:p w14:paraId="208DF2B7" w14:textId="77777777" w:rsidR="008D4DA7" w:rsidRDefault="008D4DA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00A507CA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5628716D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68944068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1A77CAF9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00B2693C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577BCDCE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43933BB7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0266C5A8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3BB98045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567AA06C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39693969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14CC3362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78DBFFF4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2AF72D2D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678CE2CC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22E5A8F1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5F8EF08D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09AF4A9C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24CE000A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0DE45069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0AED7848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532C151B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5D329A6D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795B3DD5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3C600658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4AE04272" w14:textId="77777777" w:rsidR="00A703F8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1861FF82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0293EDE1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00198771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6E6D9E17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7E56D75A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64908277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16EA094B" w14:textId="77777777" w:rsidR="00FE72B4" w:rsidRPr="002A6C4F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</w:tc>
      </w:tr>
      <w:tr w:rsidR="008D4DA7" w:rsidRPr="004D7047" w14:paraId="2EDFCEE4" w14:textId="77777777" w:rsidTr="002A6C4F">
        <w:tc>
          <w:tcPr>
            <w:tcW w:w="993" w:type="dxa"/>
            <w:shd w:val="clear" w:color="auto" w:fill="auto"/>
          </w:tcPr>
          <w:p w14:paraId="7D42B2FD" w14:textId="77777777" w:rsidR="008D4DA7" w:rsidRDefault="008D4DA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lastRenderedPageBreak/>
              <w:t>3</w:t>
            </w:r>
          </w:p>
          <w:p w14:paraId="02D99025" w14:textId="77777777" w:rsidR="008D4DA7" w:rsidRDefault="008D4DA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b/>
                <w:szCs w:val="22"/>
              </w:rPr>
            </w:pPr>
          </w:p>
          <w:p w14:paraId="6F7B9535" w14:textId="77777777" w:rsidR="008D4DA7" w:rsidRPr="004D7047" w:rsidRDefault="008D4DA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7655" w:type="dxa"/>
            <w:shd w:val="clear" w:color="auto" w:fill="auto"/>
          </w:tcPr>
          <w:p w14:paraId="7318142E" w14:textId="77777777" w:rsidR="00332B33" w:rsidRDefault="00332B33" w:rsidP="00332B33">
            <w:pPr>
              <w:spacing w:line="276" w:lineRule="auto"/>
              <w:rPr>
                <w:rFonts w:eastAsiaTheme="minorHAnsi" w:cs="Arial"/>
                <w:b/>
                <w:color w:val="000000"/>
                <w:szCs w:val="22"/>
                <w:lang w:eastAsia="en-US"/>
              </w:rPr>
            </w:pPr>
            <w:r w:rsidRPr="007872C2">
              <w:rPr>
                <w:rFonts w:eastAsiaTheme="minorHAnsi" w:cs="Arial"/>
                <w:b/>
                <w:color w:val="000000"/>
                <w:szCs w:val="22"/>
                <w:lang w:eastAsia="en-US"/>
              </w:rPr>
              <w:t xml:space="preserve">Bewertungsmatrix in Handlungsfeld Suchtmittelkonsum – </w:t>
            </w:r>
          </w:p>
          <w:p w14:paraId="7DCB1847" w14:textId="77777777" w:rsidR="00332B33" w:rsidRDefault="00332B33" w:rsidP="00332B33">
            <w:pPr>
              <w:spacing w:line="276" w:lineRule="auto"/>
              <w:rPr>
                <w:rFonts w:eastAsiaTheme="minorHAnsi" w:cs="Arial"/>
                <w:b/>
                <w:color w:val="000000"/>
                <w:szCs w:val="22"/>
                <w:lang w:eastAsia="en-US"/>
              </w:rPr>
            </w:pPr>
            <w:r>
              <w:rPr>
                <w:rFonts w:eastAsiaTheme="minorHAnsi" w:cs="Arial"/>
                <w:b/>
                <w:color w:val="000000"/>
                <w:szCs w:val="22"/>
                <w:lang w:eastAsia="en-US"/>
              </w:rPr>
              <w:t xml:space="preserve">Schlüsselkompetenzen der </w:t>
            </w:r>
            <w:r w:rsidRPr="007872C2">
              <w:rPr>
                <w:rFonts w:eastAsiaTheme="minorHAnsi" w:cs="Arial"/>
                <w:b/>
                <w:color w:val="000000"/>
                <w:szCs w:val="22"/>
                <w:lang w:eastAsia="en-US"/>
              </w:rPr>
              <w:t>Anbieterqualifikation</w:t>
            </w:r>
            <w:r>
              <w:rPr>
                <w:rFonts w:eastAsiaTheme="minorHAnsi" w:cs="Arial"/>
                <w:b/>
                <w:color w:val="000000"/>
                <w:szCs w:val="22"/>
                <w:lang w:eastAsia="en-US"/>
              </w:rPr>
              <w:t xml:space="preserve"> </w:t>
            </w:r>
          </w:p>
          <w:p w14:paraId="736F4776" w14:textId="77777777" w:rsidR="00332B33" w:rsidRDefault="00332B33" w:rsidP="00332B33">
            <w:pPr>
              <w:spacing w:line="276" w:lineRule="auto"/>
              <w:rPr>
                <w:rFonts w:eastAsiaTheme="minorHAnsi" w:cs="Arial"/>
                <w:b/>
                <w:color w:val="000000"/>
                <w:szCs w:val="22"/>
                <w:lang w:eastAsia="en-US"/>
              </w:rPr>
            </w:pPr>
          </w:p>
          <w:p w14:paraId="0F157AD2" w14:textId="77777777" w:rsidR="00332B33" w:rsidRPr="008E5C70" w:rsidRDefault="00332B33" w:rsidP="00332B33">
            <w:pPr>
              <w:spacing w:line="276" w:lineRule="auto"/>
              <w:rPr>
                <w:rFonts w:eastAsiaTheme="minorHAnsi" w:cs="Arial"/>
                <w:b/>
                <w:color w:val="000000"/>
                <w:szCs w:val="22"/>
                <w:lang w:eastAsia="en-US"/>
              </w:rPr>
            </w:pPr>
            <w:r w:rsidRPr="008E5C70">
              <w:rPr>
                <w:rFonts w:eastAsiaTheme="minorHAnsi" w:cs="Arial"/>
                <w:b/>
                <w:color w:val="000000"/>
                <w:szCs w:val="22"/>
                <w:lang w:eastAsia="en-US"/>
              </w:rPr>
              <w:t xml:space="preserve">Möglichkeiten der Verzahnung von Arbeits- und Gesundheitsförderung im regionalen Kontext </w:t>
            </w:r>
          </w:p>
          <w:p w14:paraId="461594FE" w14:textId="77777777" w:rsidR="00332B33" w:rsidRDefault="00332B33" w:rsidP="00332B33">
            <w:pPr>
              <w:spacing w:line="276" w:lineRule="auto"/>
              <w:rPr>
                <w:rFonts w:eastAsiaTheme="minorHAnsi" w:cs="Arial"/>
                <w:color w:val="000000"/>
                <w:szCs w:val="22"/>
                <w:lang w:eastAsia="en-US"/>
              </w:rPr>
            </w:pPr>
            <w:r>
              <w:rPr>
                <w:rFonts w:eastAsiaTheme="minorHAnsi" w:cs="Arial"/>
                <w:color w:val="000000"/>
                <w:szCs w:val="22"/>
                <w:lang w:eastAsia="en-US"/>
              </w:rPr>
              <w:t>(Karin</w:t>
            </w:r>
            <w:r w:rsidRPr="007872C2">
              <w:rPr>
                <w:rFonts w:eastAsiaTheme="minorHAnsi" w:cs="Arial"/>
                <w:color w:val="000000"/>
                <w:szCs w:val="22"/>
                <w:lang w:eastAsia="en-US"/>
              </w:rPr>
              <w:t xml:space="preserve"> Schreiner-Kürten, GKV Spitzenverband</w:t>
            </w:r>
            <w:r>
              <w:rPr>
                <w:rFonts w:eastAsiaTheme="minorHAnsi" w:cs="Arial"/>
                <w:color w:val="000000"/>
                <w:szCs w:val="22"/>
                <w:lang w:eastAsia="en-US"/>
              </w:rPr>
              <w:t>)</w:t>
            </w:r>
            <w:r w:rsidRPr="007872C2">
              <w:rPr>
                <w:rFonts w:eastAsiaTheme="minorHAnsi" w:cs="Arial"/>
                <w:color w:val="000000"/>
                <w:szCs w:val="22"/>
                <w:lang w:eastAsia="en-US"/>
              </w:rPr>
              <w:t xml:space="preserve"> </w:t>
            </w:r>
          </w:p>
          <w:p w14:paraId="4501B1C9" w14:textId="77777777" w:rsidR="003A1A3B" w:rsidRDefault="003A1A3B" w:rsidP="00332B33">
            <w:pPr>
              <w:spacing w:line="259" w:lineRule="auto"/>
              <w:rPr>
                <w:rFonts w:cs="Arial"/>
              </w:rPr>
            </w:pPr>
          </w:p>
          <w:p w14:paraId="6D0E39DE" w14:textId="77777777" w:rsidR="00332B33" w:rsidRPr="007872C2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eastAsiaTheme="minorHAnsi" w:cs="Arial"/>
                <w:color w:val="000000"/>
                <w:szCs w:val="22"/>
                <w:lang w:eastAsia="en-US"/>
              </w:rPr>
              <w:t xml:space="preserve">Die Präsentation von Frau Schreiner-Kürten befindet sich auf der SKOLL-Homepage zum Download. </w:t>
            </w:r>
          </w:p>
          <w:p w14:paraId="55CEEF49" w14:textId="77777777" w:rsidR="00332B33" w:rsidRDefault="00332B33" w:rsidP="00332B33">
            <w:pPr>
              <w:spacing w:line="276" w:lineRule="auto"/>
              <w:rPr>
                <w:rFonts w:cs="Arial"/>
                <w:b/>
                <w:szCs w:val="22"/>
              </w:rPr>
            </w:pPr>
          </w:p>
          <w:p w14:paraId="7EBEA440" w14:textId="01B7AF97" w:rsidR="00332B33" w:rsidRPr="005C36BA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  <w:r w:rsidRPr="005C36BA">
              <w:rPr>
                <w:rFonts w:cs="Arial"/>
                <w:szCs w:val="22"/>
              </w:rPr>
              <w:t xml:space="preserve">Neuregelung der Anbieterqualifikation ab </w:t>
            </w:r>
            <w:r w:rsidRPr="00AA3ECF">
              <w:rPr>
                <w:rFonts w:cs="Arial"/>
                <w:szCs w:val="22"/>
              </w:rPr>
              <w:t>01.10.201</w:t>
            </w:r>
            <w:r w:rsidR="00AA3ECF">
              <w:rPr>
                <w:rFonts w:cs="Arial"/>
                <w:szCs w:val="22"/>
              </w:rPr>
              <w:t>9</w:t>
            </w:r>
            <w:r w:rsidRPr="005C36BA">
              <w:rPr>
                <w:rFonts w:cs="Arial"/>
                <w:szCs w:val="22"/>
              </w:rPr>
              <w:t xml:space="preserve"> (Schreiner -Kürten)</w:t>
            </w:r>
          </w:p>
          <w:p w14:paraId="72B01831" w14:textId="77777777" w:rsidR="00332B33" w:rsidRPr="005C36BA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r w:rsidRPr="005C36BA">
              <w:rPr>
                <w:rFonts w:cs="Arial"/>
                <w:szCs w:val="22"/>
              </w:rPr>
              <w:t>-</w:t>
            </w:r>
            <w:r w:rsidRPr="005C36BA">
              <w:rPr>
                <w:rFonts w:cs="Arial"/>
                <w:szCs w:val="22"/>
              </w:rPr>
              <w:tab/>
              <w:t>Orientierung am DQR (Deutscher Qualitätsrahmen)</w:t>
            </w:r>
          </w:p>
          <w:p w14:paraId="689D1432" w14:textId="77777777" w:rsidR="00332B33" w:rsidRPr="005C36BA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r w:rsidRPr="005C36BA">
              <w:rPr>
                <w:rFonts w:cs="Arial"/>
                <w:szCs w:val="22"/>
              </w:rPr>
              <w:t>-</w:t>
            </w:r>
            <w:r w:rsidRPr="005C36BA">
              <w:rPr>
                <w:rFonts w:cs="Arial"/>
                <w:szCs w:val="22"/>
              </w:rPr>
              <w:tab/>
              <w:t xml:space="preserve">Kriterien zur Zertifizierung (nur online): www.gkv-spitzenverband.de </w:t>
            </w:r>
          </w:p>
          <w:p w14:paraId="6D1CC0DE" w14:textId="77777777" w:rsidR="00332B33" w:rsidRPr="005C36BA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r w:rsidRPr="005C36BA">
              <w:rPr>
                <w:rFonts w:cs="Arial"/>
                <w:szCs w:val="22"/>
              </w:rPr>
              <w:t>-</w:t>
            </w:r>
            <w:r w:rsidRPr="005C36BA">
              <w:rPr>
                <w:rFonts w:cs="Arial"/>
                <w:szCs w:val="22"/>
              </w:rPr>
              <w:tab/>
              <w:t>WICHTIG: mit der staatlichen Anerkennung ist nicht die ursprüngliche Anerkennung gemeint, sondern der Hochschulabschluss reicht, auch dann, wenn die staatliche Anerkennung nicht mehr verpflichtend ist (z. B. NRW)</w:t>
            </w:r>
            <w:r>
              <w:rPr>
                <w:rFonts w:cs="Arial"/>
                <w:szCs w:val="22"/>
              </w:rPr>
              <w:t>.</w:t>
            </w:r>
          </w:p>
          <w:p w14:paraId="031FE469" w14:textId="77777777" w:rsidR="00332B33" w:rsidRPr="005C36BA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r w:rsidRPr="005C36BA">
              <w:rPr>
                <w:rFonts w:cs="Arial"/>
                <w:szCs w:val="22"/>
              </w:rPr>
              <w:t>-</w:t>
            </w:r>
            <w:r w:rsidRPr="005C36BA">
              <w:rPr>
                <w:rFonts w:cs="Arial"/>
                <w:szCs w:val="22"/>
              </w:rPr>
              <w:tab/>
            </w:r>
            <w:r w:rsidRPr="008F22E8">
              <w:rPr>
                <w:rFonts w:cs="Arial"/>
                <w:b/>
                <w:szCs w:val="22"/>
              </w:rPr>
              <w:t>Jede</w:t>
            </w:r>
            <w:r w:rsidR="008F22E8">
              <w:rPr>
                <w:rFonts w:cs="Arial"/>
                <w:b/>
                <w:szCs w:val="22"/>
              </w:rPr>
              <w:t>/</w:t>
            </w:r>
            <w:r w:rsidRPr="008F22E8">
              <w:rPr>
                <w:rFonts w:cs="Arial"/>
                <w:b/>
                <w:szCs w:val="22"/>
              </w:rPr>
              <w:t>r Kurstrainer</w:t>
            </w:r>
            <w:r w:rsidR="008F22E8">
              <w:rPr>
                <w:rFonts w:cs="Arial"/>
                <w:b/>
                <w:szCs w:val="22"/>
              </w:rPr>
              <w:t>/in</w:t>
            </w:r>
            <w:r w:rsidRPr="008F22E8">
              <w:rPr>
                <w:rFonts w:cs="Arial"/>
                <w:b/>
                <w:szCs w:val="22"/>
              </w:rPr>
              <w:t>, der</w:t>
            </w:r>
            <w:r w:rsidR="008F22E8">
              <w:rPr>
                <w:rFonts w:cs="Arial"/>
                <w:b/>
                <w:szCs w:val="22"/>
              </w:rPr>
              <w:t>/die</w:t>
            </w:r>
            <w:r w:rsidRPr="008F22E8">
              <w:rPr>
                <w:rFonts w:cs="Arial"/>
                <w:b/>
                <w:szCs w:val="22"/>
              </w:rPr>
              <w:t xml:space="preserve"> bis 30.09.2020 in der zentralen Datenbank angemeldet ist, bleibt als Kurstrainer</w:t>
            </w:r>
            <w:r w:rsidR="008F22E8">
              <w:rPr>
                <w:rFonts w:cs="Arial"/>
                <w:b/>
                <w:szCs w:val="22"/>
              </w:rPr>
              <w:t>/in</w:t>
            </w:r>
            <w:r w:rsidRPr="008F22E8">
              <w:rPr>
                <w:rFonts w:cs="Arial"/>
                <w:b/>
                <w:szCs w:val="22"/>
              </w:rPr>
              <w:t xml:space="preserve"> lebenslang anerkannt</w:t>
            </w:r>
          </w:p>
          <w:p w14:paraId="798A4903" w14:textId="77777777" w:rsidR="00332B33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r w:rsidRPr="005C36BA">
              <w:rPr>
                <w:rFonts w:cs="Arial"/>
                <w:szCs w:val="22"/>
              </w:rPr>
              <w:t>-</w:t>
            </w:r>
            <w:r w:rsidRPr="005C36BA">
              <w:rPr>
                <w:rFonts w:cs="Arial"/>
                <w:szCs w:val="22"/>
              </w:rPr>
              <w:tab/>
              <w:t>Die Sicherstellung der Qualitätskriterien, speziell für SKOLL</w:t>
            </w:r>
            <w:r>
              <w:rPr>
                <w:rFonts w:cs="Arial"/>
                <w:szCs w:val="22"/>
              </w:rPr>
              <w:t>-SPEZIAL</w:t>
            </w:r>
            <w:r w:rsidRPr="005C36BA">
              <w:rPr>
                <w:rFonts w:cs="Arial"/>
                <w:szCs w:val="22"/>
              </w:rPr>
              <w:t>, müssen noch festgelegt werden</w:t>
            </w:r>
            <w:r>
              <w:rPr>
                <w:rFonts w:cs="Arial"/>
                <w:szCs w:val="22"/>
              </w:rPr>
              <w:t xml:space="preserve"> d.h. es müssen Kriterien festlegt werden, wie die Qualität sichergestellt werden kann, wenn SKOLL-SPEZIAL Trainer*innen nicht mehr von der ZPP zur Kursleiterprüfung aufgefordert werden. Die Kriterien werd</w:t>
            </w:r>
            <w:r w:rsidR="008F22E8">
              <w:rPr>
                <w:rFonts w:cs="Arial"/>
                <w:szCs w:val="22"/>
              </w:rPr>
              <w:t>en von der Steuerungsgruppe vor</w:t>
            </w:r>
            <w:r>
              <w:rPr>
                <w:rFonts w:cs="Arial"/>
                <w:szCs w:val="22"/>
              </w:rPr>
              <w:t xml:space="preserve">sondiert und mit den GKV-Richtlinien abgestimmt. Die endgültige Festlegung der Kriterien erfolgt in Absprache mit den Lehrtrainer*innen. </w:t>
            </w:r>
          </w:p>
          <w:p w14:paraId="491FF320" w14:textId="77777777" w:rsidR="00332B33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</w:p>
          <w:p w14:paraId="69BEE6EB" w14:textId="77777777" w:rsidR="00332B33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r w:rsidRPr="005C36BA">
              <w:rPr>
                <w:rFonts w:cs="Arial"/>
                <w:szCs w:val="22"/>
              </w:rPr>
              <w:t xml:space="preserve">Verzahnungsprojekt Arbeits- </w:t>
            </w:r>
            <w:r>
              <w:rPr>
                <w:rFonts w:cs="Arial"/>
                <w:szCs w:val="22"/>
              </w:rPr>
              <w:t>und Gesundheitsförderung in der</w:t>
            </w:r>
          </w:p>
          <w:p w14:paraId="5BADAC79" w14:textId="77777777" w:rsidR="00332B33" w:rsidRPr="005C36BA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r w:rsidRPr="005C36BA">
              <w:rPr>
                <w:rFonts w:cs="Arial"/>
                <w:szCs w:val="22"/>
              </w:rPr>
              <w:t>kommunalen Arbeitswelt (GKV)-Bündnis für Gesundheit (Schreiner-Kürten)</w:t>
            </w:r>
          </w:p>
          <w:p w14:paraId="30BE7566" w14:textId="77777777" w:rsidR="00332B33" w:rsidRPr="005C36BA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r w:rsidRPr="005C36BA">
              <w:rPr>
                <w:rFonts w:cs="Arial"/>
                <w:szCs w:val="22"/>
              </w:rPr>
              <w:t>-</w:t>
            </w:r>
            <w:r w:rsidRPr="005C36BA">
              <w:rPr>
                <w:rFonts w:cs="Arial"/>
                <w:szCs w:val="22"/>
              </w:rPr>
              <w:tab/>
              <w:t>Jobcenter und GKV sind gleichberechtigt, SKOLL wird empfohlen</w:t>
            </w:r>
          </w:p>
          <w:p w14:paraId="15AAA2EC" w14:textId="77777777" w:rsidR="00332B33" w:rsidRPr="005C36BA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r w:rsidRPr="005C36BA">
              <w:rPr>
                <w:rFonts w:cs="Arial"/>
                <w:szCs w:val="22"/>
              </w:rPr>
              <w:t>-</w:t>
            </w:r>
            <w:r w:rsidRPr="005C36BA">
              <w:rPr>
                <w:rFonts w:cs="Arial"/>
                <w:szCs w:val="22"/>
              </w:rPr>
              <w:tab/>
              <w:t>Wer mit in ein Projekt einbezogen (Träger, Vereine etc.) wird, entscheiden die Kommunen vor Ort – ins Gespräch gehen</w:t>
            </w:r>
          </w:p>
          <w:p w14:paraId="4E38FB8B" w14:textId="77777777" w:rsidR="00332B33" w:rsidRPr="005C36BA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r w:rsidRPr="005C36BA">
              <w:rPr>
                <w:rFonts w:cs="Arial"/>
                <w:szCs w:val="22"/>
              </w:rPr>
              <w:t>-</w:t>
            </w:r>
            <w:r w:rsidRPr="005C36BA">
              <w:rPr>
                <w:rFonts w:cs="Arial"/>
                <w:szCs w:val="22"/>
              </w:rPr>
              <w:tab/>
              <w:t>www.gkv-spitzenverband: Prävention</w:t>
            </w:r>
            <w:r>
              <w:rPr>
                <w:rFonts w:cs="Arial"/>
                <w:szCs w:val="22"/>
              </w:rPr>
              <w:t>sb</w:t>
            </w:r>
            <w:r w:rsidRPr="005C36BA">
              <w:rPr>
                <w:rFonts w:cs="Arial"/>
                <w:szCs w:val="22"/>
              </w:rPr>
              <w:t>ericht 2015, Ergebnisbericht Mai 2016, Prävention</w:t>
            </w:r>
            <w:r>
              <w:rPr>
                <w:rFonts w:cs="Arial"/>
                <w:szCs w:val="22"/>
              </w:rPr>
              <w:t>sb</w:t>
            </w:r>
            <w:r w:rsidRPr="005C36BA">
              <w:rPr>
                <w:rFonts w:cs="Arial"/>
                <w:szCs w:val="22"/>
              </w:rPr>
              <w:t>ericht 2018</w:t>
            </w:r>
          </w:p>
          <w:p w14:paraId="7B16EC18" w14:textId="77777777" w:rsidR="00332B33" w:rsidRPr="00526D26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r w:rsidRPr="005C36BA">
              <w:rPr>
                <w:rFonts w:cs="Arial"/>
                <w:szCs w:val="22"/>
              </w:rPr>
              <w:t>-</w:t>
            </w:r>
            <w:r w:rsidRPr="005C36BA">
              <w:rPr>
                <w:rFonts w:cs="Arial"/>
                <w:szCs w:val="22"/>
              </w:rPr>
              <w:tab/>
            </w:r>
            <w:r w:rsidRPr="00526D26">
              <w:rPr>
                <w:rFonts w:cs="Arial"/>
                <w:szCs w:val="22"/>
              </w:rPr>
              <w:t>Empfehlung: www.gkv-buendnis.de – Überblick über Erkenntnisse zu verschiedenen Zielgruppen</w:t>
            </w:r>
          </w:p>
          <w:p w14:paraId="396C4470" w14:textId="77777777" w:rsidR="00332B33" w:rsidRPr="00526D26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r w:rsidRPr="00526D26">
              <w:rPr>
                <w:rFonts w:cs="Arial"/>
                <w:szCs w:val="22"/>
              </w:rPr>
              <w:t>-</w:t>
            </w:r>
            <w:r w:rsidRPr="00526D26">
              <w:rPr>
                <w:rFonts w:cs="Arial"/>
                <w:szCs w:val="22"/>
              </w:rPr>
              <w:tab/>
              <w:t>Zielgruppenspezifische Förderung wird ab Sommer 2019 aufgelegt</w:t>
            </w:r>
          </w:p>
          <w:p w14:paraId="098A4FF0" w14:textId="77777777" w:rsidR="00332B33" w:rsidRPr="00526D26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r w:rsidRPr="00526D26">
              <w:rPr>
                <w:rFonts w:cs="Arial"/>
                <w:szCs w:val="22"/>
              </w:rPr>
              <w:t>-</w:t>
            </w:r>
            <w:r w:rsidRPr="00526D26">
              <w:rPr>
                <w:rFonts w:cs="Arial"/>
                <w:szCs w:val="22"/>
              </w:rPr>
              <w:tab/>
              <w:t xml:space="preserve">Der Leitfaden muss von allen Kolleg*innen studiert werden </w:t>
            </w:r>
          </w:p>
          <w:p w14:paraId="1A295619" w14:textId="77777777" w:rsidR="00332B33" w:rsidRPr="00526D26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r w:rsidRPr="00526D26">
              <w:rPr>
                <w:rFonts w:cs="Arial"/>
                <w:szCs w:val="22"/>
              </w:rPr>
              <w:t>-</w:t>
            </w:r>
            <w:r w:rsidRPr="00526D26">
              <w:rPr>
                <w:rFonts w:cs="Arial"/>
                <w:szCs w:val="22"/>
              </w:rPr>
              <w:tab/>
              <w:t xml:space="preserve">Nach der Empfehlung auf die Jobcentren zugehen und sich als Anbieter vorstellen </w:t>
            </w:r>
          </w:p>
          <w:p w14:paraId="3ED8C17E" w14:textId="77777777" w:rsidR="00332B33" w:rsidRPr="00526D26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r w:rsidRPr="00526D26">
              <w:rPr>
                <w:rFonts w:cs="Arial"/>
                <w:szCs w:val="22"/>
              </w:rPr>
              <w:t>-</w:t>
            </w:r>
            <w:r w:rsidRPr="00526D26">
              <w:rPr>
                <w:rFonts w:cs="Arial"/>
                <w:szCs w:val="22"/>
              </w:rPr>
              <w:tab/>
            </w:r>
            <w:proofErr w:type="spellStart"/>
            <w:r w:rsidRPr="00526D26">
              <w:rPr>
                <w:rFonts w:cs="Arial"/>
                <w:szCs w:val="22"/>
              </w:rPr>
              <w:t>BZgA</w:t>
            </w:r>
            <w:proofErr w:type="spellEnd"/>
            <w:r w:rsidRPr="00526D26">
              <w:rPr>
                <w:rFonts w:cs="Arial"/>
                <w:szCs w:val="22"/>
              </w:rPr>
              <w:t xml:space="preserve"> – Empfehlung: SKOLL - Programm bedarfsbezogen </w:t>
            </w:r>
            <w:r w:rsidRPr="00526D26">
              <w:rPr>
                <w:rFonts w:cs="Arial"/>
                <w:szCs w:val="22"/>
              </w:rPr>
              <w:lastRenderedPageBreak/>
              <w:t xml:space="preserve">einzusetzen </w:t>
            </w:r>
          </w:p>
          <w:p w14:paraId="1C83D265" w14:textId="77777777" w:rsidR="00332B33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r w:rsidRPr="00526D26">
              <w:rPr>
                <w:rFonts w:cs="Arial"/>
                <w:szCs w:val="22"/>
              </w:rPr>
              <w:t>-</w:t>
            </w:r>
            <w:r w:rsidRPr="00526D26">
              <w:rPr>
                <w:rFonts w:cs="Arial"/>
                <w:szCs w:val="22"/>
              </w:rPr>
              <w:tab/>
              <w:t>SKOLL ist kein Sucht</w:t>
            </w:r>
            <w:r w:rsidR="008F22E8" w:rsidRPr="00526D26">
              <w:rPr>
                <w:rFonts w:cs="Arial"/>
                <w:szCs w:val="22"/>
              </w:rPr>
              <w:t>hilfe</w:t>
            </w:r>
            <w:r w:rsidRPr="00526D26">
              <w:rPr>
                <w:rFonts w:cs="Arial"/>
                <w:szCs w:val="22"/>
              </w:rPr>
              <w:t>programm,</w:t>
            </w:r>
            <w:r w:rsidRPr="005C36BA">
              <w:rPr>
                <w:rFonts w:cs="Arial"/>
                <w:szCs w:val="22"/>
              </w:rPr>
              <w:t xml:space="preserve"> sondern ist in der </w:t>
            </w:r>
            <w:r w:rsidR="008F22E8">
              <w:rPr>
                <w:rFonts w:cs="Arial"/>
                <w:szCs w:val="22"/>
              </w:rPr>
              <w:t>Verhaltensprävention und in der Lebensweltorientierten P</w:t>
            </w:r>
            <w:r w:rsidRPr="005C36BA">
              <w:rPr>
                <w:rFonts w:cs="Arial"/>
                <w:szCs w:val="22"/>
              </w:rPr>
              <w:t>rävention angesiedelt</w:t>
            </w:r>
            <w:r w:rsidR="008F22E8">
              <w:rPr>
                <w:rFonts w:cs="Arial"/>
                <w:szCs w:val="22"/>
              </w:rPr>
              <w:t>!</w:t>
            </w:r>
          </w:p>
          <w:p w14:paraId="082B3B72" w14:textId="77777777" w:rsidR="00332B33" w:rsidRPr="00332B33" w:rsidRDefault="00332B33" w:rsidP="00332B33">
            <w:pPr>
              <w:spacing w:line="259" w:lineRule="auto"/>
              <w:rPr>
                <w:rFonts w:cs="Arial"/>
              </w:rPr>
            </w:pPr>
          </w:p>
        </w:tc>
        <w:tc>
          <w:tcPr>
            <w:tcW w:w="1665" w:type="dxa"/>
          </w:tcPr>
          <w:p w14:paraId="7D943437" w14:textId="77777777" w:rsidR="008D4DA7" w:rsidRDefault="008D4DA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39A41DD6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68197E52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350FF8FD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40CFDCA6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0150A4E0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0DD1CD51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44BE48C9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52FB1A60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062FC4D2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719E6E00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65EEDB4D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176008FE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5A45C0F4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410831D3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726C35AE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3C543FBC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071DDBF4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1F8BCC26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5123A399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5F47FD98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67D8A854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7DBE7EDF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1016217B" w14:textId="77777777" w:rsidR="008A5787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3C0F37E3" w14:textId="77777777" w:rsidR="008A5787" w:rsidRPr="00037FAE" w:rsidRDefault="008A578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</w:tc>
      </w:tr>
      <w:tr w:rsidR="008D4DA7" w:rsidRPr="004D7047" w14:paraId="7DEFBCFC" w14:textId="77777777" w:rsidTr="002A6C4F">
        <w:tc>
          <w:tcPr>
            <w:tcW w:w="993" w:type="dxa"/>
            <w:shd w:val="clear" w:color="auto" w:fill="auto"/>
          </w:tcPr>
          <w:p w14:paraId="5B10C8FC" w14:textId="77777777" w:rsidR="008D4DA7" w:rsidRPr="004D7047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lastRenderedPageBreak/>
              <w:t>4</w:t>
            </w:r>
          </w:p>
        </w:tc>
        <w:tc>
          <w:tcPr>
            <w:tcW w:w="7655" w:type="dxa"/>
            <w:shd w:val="clear" w:color="auto" w:fill="auto"/>
          </w:tcPr>
          <w:p w14:paraId="2DFB4251" w14:textId="77777777" w:rsidR="00332B33" w:rsidRPr="003D0334" w:rsidRDefault="00332B33" w:rsidP="00332B33">
            <w:pPr>
              <w:tabs>
                <w:tab w:val="left" w:pos="4214"/>
              </w:tabs>
              <w:spacing w:line="276" w:lineRule="auto"/>
              <w:rPr>
                <w:rFonts w:cs="Arial"/>
                <w:szCs w:val="22"/>
              </w:rPr>
            </w:pPr>
            <w:r w:rsidRPr="007872C2">
              <w:rPr>
                <w:rFonts w:cs="Arial"/>
                <w:b/>
                <w:szCs w:val="22"/>
              </w:rPr>
              <w:t xml:space="preserve">Bisherige Erfahrungen als SKOLL/SKOLL-SPEZIAL Lehrtrainer*in </w:t>
            </w:r>
          </w:p>
          <w:p w14:paraId="1B2BDDF1" w14:textId="77777777" w:rsidR="00332B33" w:rsidRPr="007872C2" w:rsidRDefault="00332B33" w:rsidP="00332B33">
            <w:pPr>
              <w:tabs>
                <w:tab w:val="left" w:pos="4214"/>
              </w:tabs>
              <w:spacing w:line="276" w:lineRule="auto"/>
              <w:rPr>
                <w:rFonts w:cs="Arial"/>
                <w:b/>
                <w:szCs w:val="22"/>
              </w:rPr>
            </w:pPr>
            <w:r w:rsidRPr="007872C2">
              <w:rPr>
                <w:rFonts w:cs="Arial"/>
                <w:b/>
                <w:szCs w:val="22"/>
              </w:rPr>
              <w:t>Bisherige Erfahrungen als SKOLL/SKOLL-SPEZIAL Trainer*in</w:t>
            </w:r>
          </w:p>
          <w:p w14:paraId="7CEE2915" w14:textId="77777777" w:rsidR="00332B33" w:rsidRDefault="00332B33" w:rsidP="00332B33">
            <w:pPr>
              <w:tabs>
                <w:tab w:val="left" w:pos="4214"/>
              </w:tabs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(Monika Schnellhammer</w:t>
            </w:r>
            <w:r w:rsidRPr="007872C2">
              <w:rPr>
                <w:rFonts w:cs="Arial"/>
                <w:szCs w:val="22"/>
              </w:rPr>
              <w:t>)</w:t>
            </w:r>
          </w:p>
          <w:p w14:paraId="57AB1638" w14:textId="77777777" w:rsidR="00332B33" w:rsidRPr="007872C2" w:rsidRDefault="00332B33" w:rsidP="00332B33">
            <w:pPr>
              <w:tabs>
                <w:tab w:val="left" w:pos="4214"/>
              </w:tabs>
              <w:spacing w:line="276" w:lineRule="auto"/>
              <w:rPr>
                <w:rFonts w:cs="Arial"/>
                <w:szCs w:val="22"/>
              </w:rPr>
            </w:pPr>
          </w:p>
          <w:p w14:paraId="59804B78" w14:textId="77777777" w:rsidR="00332B33" w:rsidRPr="005C36BA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r w:rsidRPr="005C36BA">
              <w:rPr>
                <w:rFonts w:cs="Arial"/>
                <w:szCs w:val="22"/>
              </w:rPr>
              <w:t>-</w:t>
            </w:r>
            <w:r w:rsidRPr="005C36BA">
              <w:rPr>
                <w:rFonts w:cs="Arial"/>
                <w:szCs w:val="22"/>
              </w:rPr>
              <w:tab/>
              <w:t>Standards sind auf einem guten Niveau (Preise, Zertifikate, System usw.)</w:t>
            </w:r>
          </w:p>
          <w:p w14:paraId="29DC0E5E" w14:textId="77777777" w:rsidR="00332B33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r w:rsidRPr="005C36BA">
              <w:rPr>
                <w:rFonts w:cs="Arial"/>
                <w:szCs w:val="22"/>
              </w:rPr>
              <w:t>-</w:t>
            </w:r>
            <w:r w:rsidRPr="005C36BA">
              <w:rPr>
                <w:rFonts w:cs="Arial"/>
                <w:szCs w:val="22"/>
              </w:rPr>
              <w:tab/>
              <w:t>Kriterien für Trainer*innen und Lehrtrainer*innen müssen festgelegt werden, um die Qualitätsstandards zu gewährleisten, unabhängig von der Präventionsdatenbank</w:t>
            </w:r>
          </w:p>
          <w:p w14:paraId="7A1FE278" w14:textId="77777777" w:rsidR="00332B33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</w:p>
          <w:p w14:paraId="344009E2" w14:textId="77777777" w:rsidR="00332B33" w:rsidRDefault="00332B33" w:rsidP="00332B33">
            <w:pPr>
              <w:rPr>
                <w:rFonts w:cs="Arial"/>
              </w:rPr>
            </w:pPr>
            <w:r w:rsidRPr="003627FA">
              <w:rPr>
                <w:rFonts w:cs="Arial"/>
                <w:szCs w:val="22"/>
              </w:rPr>
              <w:t xml:space="preserve">Was ist in den zwei Jahren noch wichtiges gelaufen? </w:t>
            </w:r>
          </w:p>
          <w:p w14:paraId="17C7F959" w14:textId="77777777" w:rsidR="00332B33" w:rsidRPr="003627FA" w:rsidRDefault="00332B33" w:rsidP="00332B33">
            <w:pPr>
              <w:rPr>
                <w:rFonts w:cs="Arial"/>
                <w:szCs w:val="22"/>
              </w:rPr>
            </w:pPr>
            <w:r w:rsidRPr="003627FA">
              <w:rPr>
                <w:rFonts w:cs="Arial"/>
                <w:szCs w:val="22"/>
              </w:rPr>
              <w:t xml:space="preserve">Siehe </w:t>
            </w:r>
            <w:r>
              <w:rPr>
                <w:rFonts w:cs="Arial"/>
                <w:szCs w:val="22"/>
              </w:rPr>
              <w:t xml:space="preserve">dazu </w:t>
            </w:r>
            <w:r w:rsidRPr="003627FA">
              <w:rPr>
                <w:rFonts w:cs="Arial"/>
                <w:szCs w:val="22"/>
              </w:rPr>
              <w:t xml:space="preserve">auch Fotoprotokoll im Anhang. </w:t>
            </w:r>
          </w:p>
          <w:p w14:paraId="6DB5816E" w14:textId="77777777" w:rsidR="00332B33" w:rsidRDefault="00332B33" w:rsidP="00332B33">
            <w:pPr>
              <w:rPr>
                <w:rFonts w:cs="Arial"/>
              </w:rPr>
            </w:pPr>
          </w:p>
          <w:p w14:paraId="67333858" w14:textId="77777777" w:rsidR="00332B33" w:rsidRPr="003627FA" w:rsidRDefault="00332B33" w:rsidP="00332B33">
            <w:pPr>
              <w:pStyle w:val="Listenabsatz"/>
              <w:numPr>
                <w:ilvl w:val="0"/>
                <w:numId w:val="27"/>
              </w:numPr>
              <w:ind w:left="600" w:hanging="600"/>
              <w:rPr>
                <w:rFonts w:cs="Arial"/>
                <w:sz w:val="22"/>
              </w:rPr>
            </w:pPr>
            <w:r w:rsidRPr="003627FA">
              <w:rPr>
                <w:rFonts w:cs="Arial"/>
                <w:sz w:val="22"/>
              </w:rPr>
              <w:t>Einstieg zu jeder Zeit, funktioniert nicht</w:t>
            </w:r>
          </w:p>
          <w:p w14:paraId="33056AA7" w14:textId="77777777" w:rsidR="00332B33" w:rsidRPr="003627FA" w:rsidRDefault="00332B33" w:rsidP="00332B33">
            <w:pPr>
              <w:pStyle w:val="Listenabsatz"/>
              <w:numPr>
                <w:ilvl w:val="0"/>
                <w:numId w:val="27"/>
              </w:numPr>
              <w:ind w:left="600" w:hanging="600"/>
              <w:rPr>
                <w:rFonts w:cs="Arial"/>
                <w:sz w:val="22"/>
              </w:rPr>
            </w:pPr>
            <w:r w:rsidRPr="003627FA">
              <w:rPr>
                <w:rFonts w:cs="Arial"/>
                <w:sz w:val="22"/>
              </w:rPr>
              <w:t>Betrieblicher Suchtkrankenhelfer, SKOLL als Modul vorstellen</w:t>
            </w:r>
          </w:p>
          <w:p w14:paraId="71D9449C" w14:textId="77777777" w:rsidR="00332B33" w:rsidRPr="003627FA" w:rsidRDefault="00332B33" w:rsidP="00332B33">
            <w:pPr>
              <w:pStyle w:val="Listenabsatz"/>
              <w:numPr>
                <w:ilvl w:val="0"/>
                <w:numId w:val="27"/>
              </w:numPr>
              <w:ind w:left="600" w:hanging="600"/>
              <w:rPr>
                <w:rFonts w:cs="Arial"/>
                <w:sz w:val="22"/>
              </w:rPr>
            </w:pPr>
            <w:r w:rsidRPr="003627FA">
              <w:rPr>
                <w:rFonts w:cs="Arial"/>
                <w:sz w:val="22"/>
              </w:rPr>
              <w:t>SKOLL in der JVA, wird finanziert</w:t>
            </w:r>
          </w:p>
          <w:p w14:paraId="3729FA80" w14:textId="77777777" w:rsidR="00332B33" w:rsidRPr="003627FA" w:rsidRDefault="00332B33" w:rsidP="00332B33">
            <w:pPr>
              <w:pStyle w:val="Listenabsatz"/>
              <w:numPr>
                <w:ilvl w:val="0"/>
                <w:numId w:val="27"/>
              </w:numPr>
              <w:ind w:left="600" w:hanging="600"/>
              <w:rPr>
                <w:rFonts w:cs="Arial"/>
                <w:sz w:val="22"/>
              </w:rPr>
            </w:pPr>
            <w:r w:rsidRPr="003627FA">
              <w:rPr>
                <w:rFonts w:cs="Arial"/>
                <w:sz w:val="22"/>
              </w:rPr>
              <w:t>SKOLL wird stetig vorgestellt</w:t>
            </w:r>
          </w:p>
          <w:p w14:paraId="607BD4A5" w14:textId="77777777" w:rsidR="00332B33" w:rsidRPr="003627FA" w:rsidRDefault="00332B33" w:rsidP="00332B33">
            <w:pPr>
              <w:pStyle w:val="Listenabsatz"/>
              <w:numPr>
                <w:ilvl w:val="0"/>
                <w:numId w:val="27"/>
              </w:numPr>
              <w:ind w:left="600" w:hanging="600"/>
              <w:rPr>
                <w:rFonts w:cs="Arial"/>
                <w:sz w:val="22"/>
              </w:rPr>
            </w:pPr>
            <w:r w:rsidRPr="003627FA">
              <w:rPr>
                <w:rFonts w:cs="Arial"/>
                <w:sz w:val="22"/>
              </w:rPr>
              <w:t>Ärzte werden über SKOLL fortgebildet</w:t>
            </w:r>
          </w:p>
          <w:p w14:paraId="0999971C" w14:textId="77777777" w:rsidR="00332B33" w:rsidRPr="003627FA" w:rsidRDefault="00332B33" w:rsidP="00332B33">
            <w:pPr>
              <w:pStyle w:val="Listenabsatz"/>
              <w:numPr>
                <w:ilvl w:val="0"/>
                <w:numId w:val="27"/>
              </w:numPr>
              <w:ind w:left="600" w:hanging="600"/>
              <w:rPr>
                <w:rFonts w:cs="Arial"/>
                <w:sz w:val="22"/>
              </w:rPr>
            </w:pPr>
            <w:r w:rsidRPr="003627FA">
              <w:rPr>
                <w:rFonts w:cs="Arial"/>
                <w:sz w:val="22"/>
              </w:rPr>
              <w:t>Zieloffenheit beachten</w:t>
            </w:r>
          </w:p>
          <w:p w14:paraId="6446C67D" w14:textId="77777777" w:rsidR="00332B33" w:rsidRPr="003627FA" w:rsidRDefault="00332B33" w:rsidP="00332B33">
            <w:pPr>
              <w:pStyle w:val="Listenabsatz"/>
              <w:numPr>
                <w:ilvl w:val="0"/>
                <w:numId w:val="27"/>
              </w:numPr>
              <w:ind w:left="600" w:hanging="600"/>
              <w:rPr>
                <w:rFonts w:cs="Arial"/>
                <w:sz w:val="22"/>
              </w:rPr>
            </w:pPr>
            <w:r w:rsidRPr="003627FA">
              <w:rPr>
                <w:rFonts w:cs="Arial"/>
                <w:sz w:val="22"/>
              </w:rPr>
              <w:t>Akquise kostet sehr viel Zeit</w:t>
            </w:r>
          </w:p>
          <w:p w14:paraId="0A39A7E5" w14:textId="77777777" w:rsidR="00332B33" w:rsidRPr="003627FA" w:rsidRDefault="00332B33" w:rsidP="00332B33">
            <w:pPr>
              <w:pStyle w:val="Listenabsatz"/>
              <w:numPr>
                <w:ilvl w:val="0"/>
                <w:numId w:val="27"/>
              </w:numPr>
              <w:ind w:left="600" w:hanging="600"/>
              <w:rPr>
                <w:rFonts w:cs="Arial"/>
                <w:sz w:val="22"/>
              </w:rPr>
            </w:pPr>
            <w:r w:rsidRPr="003627FA">
              <w:rPr>
                <w:rFonts w:cs="Arial"/>
                <w:sz w:val="22"/>
              </w:rPr>
              <w:t>Entscheidend ist die Basis</w:t>
            </w:r>
          </w:p>
          <w:p w14:paraId="60EAA0AE" w14:textId="77777777" w:rsidR="00332B33" w:rsidRPr="003627FA" w:rsidRDefault="00332B33" w:rsidP="00332B33">
            <w:pPr>
              <w:pStyle w:val="Listenabsatz"/>
              <w:numPr>
                <w:ilvl w:val="0"/>
                <w:numId w:val="27"/>
              </w:numPr>
              <w:ind w:left="600" w:hanging="600"/>
              <w:rPr>
                <w:rFonts w:cs="Arial"/>
                <w:sz w:val="22"/>
              </w:rPr>
            </w:pPr>
            <w:r w:rsidRPr="003627FA">
              <w:rPr>
                <w:rFonts w:cs="Arial"/>
                <w:sz w:val="22"/>
              </w:rPr>
              <w:t>E-Mail-Flut nach den Trainern*innen-Ausbildungen – Zeitressource</w:t>
            </w:r>
          </w:p>
          <w:p w14:paraId="24231EA9" w14:textId="77777777" w:rsidR="00332B33" w:rsidRPr="003627FA" w:rsidRDefault="00332B33" w:rsidP="00332B33">
            <w:pPr>
              <w:pStyle w:val="Listenabsatz"/>
              <w:numPr>
                <w:ilvl w:val="0"/>
                <w:numId w:val="27"/>
              </w:numPr>
              <w:ind w:left="600" w:hanging="600"/>
              <w:rPr>
                <w:rFonts w:cs="Arial"/>
                <w:sz w:val="22"/>
              </w:rPr>
            </w:pPr>
            <w:r w:rsidRPr="003627FA">
              <w:rPr>
                <w:rFonts w:cs="Arial"/>
                <w:sz w:val="22"/>
              </w:rPr>
              <w:t>Gute Erfahrungen mit Menschen mit Behinderungen (viele Bilder)</w:t>
            </w:r>
          </w:p>
          <w:p w14:paraId="725BFF00" w14:textId="77777777" w:rsidR="00332B33" w:rsidRPr="003627FA" w:rsidRDefault="00332B33" w:rsidP="00332B33">
            <w:pPr>
              <w:pStyle w:val="Listenabsatz"/>
              <w:numPr>
                <w:ilvl w:val="0"/>
                <w:numId w:val="27"/>
              </w:numPr>
              <w:ind w:left="600" w:hanging="600"/>
              <w:rPr>
                <w:rFonts w:cs="Arial"/>
                <w:sz w:val="22"/>
              </w:rPr>
            </w:pPr>
            <w:r w:rsidRPr="003627FA">
              <w:rPr>
                <w:rFonts w:cs="Arial"/>
                <w:sz w:val="22"/>
              </w:rPr>
              <w:t>Menschen mit Sprachschwierigkeiten (Übersetzer dabei)</w:t>
            </w:r>
          </w:p>
          <w:p w14:paraId="4E529963" w14:textId="77777777" w:rsidR="00332B33" w:rsidRPr="005C36BA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</w:p>
          <w:p w14:paraId="51D34481" w14:textId="77777777" w:rsidR="00332B33" w:rsidRDefault="00332B33" w:rsidP="00332B33">
            <w:pPr>
              <w:tabs>
                <w:tab w:val="left" w:pos="4214"/>
              </w:tabs>
              <w:spacing w:line="276" w:lineRule="auto"/>
              <w:rPr>
                <w:rFonts w:cs="Arial"/>
                <w:szCs w:val="22"/>
              </w:rPr>
            </w:pPr>
          </w:p>
          <w:p w14:paraId="30F7E507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Wichtig: SKOLL </w:t>
            </w:r>
            <w:r w:rsidRPr="00185E5E">
              <w:rPr>
                <w:rFonts w:cs="Arial"/>
                <w:szCs w:val="22"/>
                <w:u w:val="single"/>
              </w:rPr>
              <w:t>NICHT</w:t>
            </w:r>
            <w:r>
              <w:rPr>
                <w:rFonts w:cs="Arial"/>
                <w:szCs w:val="22"/>
              </w:rPr>
              <w:t xml:space="preserve"> SKOLL-SPEZIAL ist im Setting-Ansatz anerkannt.</w:t>
            </w:r>
          </w:p>
          <w:p w14:paraId="311A010E" w14:textId="77777777" w:rsidR="00332B33" w:rsidRDefault="00332B33" w:rsidP="00332B33">
            <w:pPr>
              <w:spacing w:line="276" w:lineRule="auto"/>
              <w:rPr>
                <w:rFonts w:cs="Arial"/>
                <w:b/>
                <w:szCs w:val="22"/>
              </w:rPr>
            </w:pPr>
          </w:p>
          <w:p w14:paraId="4DA742D0" w14:textId="77777777" w:rsidR="00332B33" w:rsidRPr="00C77F67" w:rsidRDefault="00332B33" w:rsidP="00332B33">
            <w:pPr>
              <w:spacing w:line="276" w:lineRule="auto"/>
              <w:rPr>
                <w:rFonts w:cs="Arial"/>
                <w:b/>
                <w:szCs w:val="22"/>
              </w:rPr>
            </w:pPr>
            <w:r w:rsidRPr="00C77F67">
              <w:rPr>
                <w:rFonts w:cs="Arial"/>
                <w:b/>
                <w:szCs w:val="22"/>
              </w:rPr>
              <w:t xml:space="preserve">SKOLL-Kalkulation </w:t>
            </w:r>
            <w:r w:rsidR="008F22E8">
              <w:rPr>
                <w:rFonts w:cs="Arial"/>
                <w:b/>
                <w:szCs w:val="22"/>
              </w:rPr>
              <w:t xml:space="preserve">für die im </w:t>
            </w:r>
            <w:r w:rsidRPr="00C77F67">
              <w:rPr>
                <w:rFonts w:cs="Arial"/>
                <w:b/>
                <w:szCs w:val="22"/>
              </w:rPr>
              <w:t xml:space="preserve">Setting-Ansatz </w:t>
            </w:r>
            <w:r w:rsidR="008F22E8">
              <w:rPr>
                <w:rFonts w:cs="Arial"/>
                <w:b/>
                <w:szCs w:val="22"/>
              </w:rPr>
              <w:t xml:space="preserve">erbrachten Leistungen ist mit </w:t>
            </w:r>
            <w:r w:rsidRPr="00C77F67">
              <w:rPr>
                <w:rFonts w:cs="Arial"/>
                <w:b/>
                <w:szCs w:val="22"/>
              </w:rPr>
              <w:t>2500</w:t>
            </w:r>
            <w:r w:rsidR="008F22E8">
              <w:rPr>
                <w:rFonts w:cs="Arial"/>
                <w:b/>
                <w:szCs w:val="22"/>
              </w:rPr>
              <w:t xml:space="preserve"> </w:t>
            </w:r>
            <w:r w:rsidRPr="00C77F67">
              <w:rPr>
                <w:rFonts w:cs="Arial"/>
                <w:b/>
                <w:szCs w:val="22"/>
              </w:rPr>
              <w:t>€</w:t>
            </w:r>
            <w:r w:rsidR="008F22E8">
              <w:rPr>
                <w:rFonts w:cs="Arial"/>
                <w:b/>
                <w:szCs w:val="22"/>
              </w:rPr>
              <w:t xml:space="preserve"> zu beziffern</w:t>
            </w:r>
            <w:r w:rsidRPr="00C77F67">
              <w:rPr>
                <w:rFonts w:cs="Arial"/>
                <w:b/>
                <w:szCs w:val="22"/>
              </w:rPr>
              <w:t xml:space="preserve">. </w:t>
            </w:r>
            <w:r>
              <w:rPr>
                <w:rFonts w:cs="Arial"/>
                <w:b/>
                <w:szCs w:val="22"/>
              </w:rPr>
              <w:t>Auch auf der Homepage veröffentlichen.</w:t>
            </w:r>
          </w:p>
          <w:p w14:paraId="34E4E417" w14:textId="77777777" w:rsidR="004E0DFB" w:rsidRPr="00F94CA6" w:rsidRDefault="004E0DFB" w:rsidP="00332B33">
            <w:pPr>
              <w:spacing w:line="276" w:lineRule="auto"/>
              <w:rPr>
                <w:rFonts w:cs="Arial"/>
                <w:color w:val="FF0000"/>
                <w:szCs w:val="22"/>
              </w:rPr>
            </w:pPr>
          </w:p>
          <w:p w14:paraId="4C0F1FBF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  <w:r w:rsidRPr="005C36BA">
              <w:rPr>
                <w:rFonts w:cs="Arial"/>
                <w:szCs w:val="22"/>
              </w:rPr>
              <w:t>Nächstes Jahr sollen die Preise angepasst werden. Wird als TOP für 2020 aufgenommen.</w:t>
            </w:r>
          </w:p>
          <w:p w14:paraId="7B41B09C" w14:textId="77777777" w:rsidR="00FC0737" w:rsidRPr="00AD6C76" w:rsidRDefault="00FC0737" w:rsidP="00FE72B4">
            <w:pPr>
              <w:pStyle w:val="Listenabsatz"/>
              <w:spacing w:line="259" w:lineRule="auto"/>
              <w:rPr>
                <w:rFonts w:cs="Arial"/>
              </w:rPr>
            </w:pPr>
          </w:p>
        </w:tc>
        <w:tc>
          <w:tcPr>
            <w:tcW w:w="1665" w:type="dxa"/>
          </w:tcPr>
          <w:p w14:paraId="222142CA" w14:textId="77777777" w:rsidR="008D4DA7" w:rsidRDefault="008D4DA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710C0B6F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761F892C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32DE53E6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  <w:p w14:paraId="16455C39" w14:textId="77777777" w:rsidR="00FE72B4" w:rsidRPr="00B03F61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rPr>
                <w:rFonts w:cs="Arial"/>
                <w:szCs w:val="22"/>
              </w:rPr>
            </w:pPr>
          </w:p>
        </w:tc>
      </w:tr>
      <w:tr w:rsidR="008D4DA7" w:rsidRPr="004D7047" w14:paraId="3900F3B5" w14:textId="77777777" w:rsidTr="002A6C4F">
        <w:tc>
          <w:tcPr>
            <w:tcW w:w="993" w:type="dxa"/>
            <w:shd w:val="clear" w:color="auto" w:fill="auto"/>
          </w:tcPr>
          <w:p w14:paraId="71321E48" w14:textId="77777777" w:rsidR="008D4DA7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</w:t>
            </w:r>
          </w:p>
          <w:p w14:paraId="2AC0B169" w14:textId="77777777" w:rsidR="008D4DA7" w:rsidRDefault="008D4DA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b/>
                <w:szCs w:val="22"/>
              </w:rPr>
            </w:pPr>
          </w:p>
          <w:p w14:paraId="3D62C95C" w14:textId="77777777" w:rsidR="008D4DA7" w:rsidRDefault="008D4DA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7655" w:type="dxa"/>
            <w:shd w:val="clear" w:color="auto" w:fill="auto"/>
          </w:tcPr>
          <w:p w14:paraId="11D39B74" w14:textId="77777777" w:rsidR="00332B33" w:rsidRDefault="00332B33" w:rsidP="00332B33">
            <w:pPr>
              <w:spacing w:line="276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Erstellung und Einsatz von </w:t>
            </w:r>
            <w:proofErr w:type="spellStart"/>
            <w:r>
              <w:rPr>
                <w:rFonts w:cs="Arial"/>
                <w:b/>
                <w:szCs w:val="22"/>
              </w:rPr>
              <w:t>fact</w:t>
            </w:r>
            <w:proofErr w:type="spellEnd"/>
            <w:r>
              <w:rPr>
                <w:rFonts w:cs="Arial"/>
                <w:b/>
                <w:szCs w:val="22"/>
              </w:rPr>
              <w:t>-sheets</w:t>
            </w:r>
          </w:p>
          <w:p w14:paraId="7DFF5A1F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(Sabine Bösing)</w:t>
            </w:r>
          </w:p>
          <w:p w14:paraId="4831652D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</w:p>
          <w:p w14:paraId="2A034A63" w14:textId="77777777" w:rsidR="00332B33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proofErr w:type="spellStart"/>
            <w:r w:rsidRPr="005C36BA">
              <w:rPr>
                <w:rFonts w:cs="Arial"/>
                <w:szCs w:val="22"/>
              </w:rPr>
              <w:t>Settingansatz</w:t>
            </w:r>
            <w:proofErr w:type="spellEnd"/>
            <w:r w:rsidRPr="005C36BA">
              <w:rPr>
                <w:rFonts w:cs="Arial"/>
                <w:szCs w:val="22"/>
              </w:rPr>
              <w:t xml:space="preserve"> Brainstorming</w:t>
            </w:r>
            <w:r>
              <w:rPr>
                <w:rFonts w:cs="Arial"/>
                <w:szCs w:val="22"/>
              </w:rPr>
              <w:t>:</w:t>
            </w:r>
          </w:p>
          <w:p w14:paraId="5B49860A" w14:textId="7ED7D785" w:rsidR="00332B33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ind w:left="600" w:hanging="567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 xml:space="preserve">SKOLL im </w:t>
            </w:r>
            <w:r w:rsidR="00533B4D">
              <w:rPr>
                <w:rFonts w:cs="Arial"/>
                <w:sz w:val="22"/>
              </w:rPr>
              <w:t xml:space="preserve">betrieblichen Rahmen </w:t>
            </w:r>
            <w:r w:rsidRPr="005C36BA">
              <w:rPr>
                <w:rFonts w:cs="Arial"/>
                <w:sz w:val="22"/>
              </w:rPr>
              <w:t xml:space="preserve"> eher schwierig</w:t>
            </w:r>
          </w:p>
          <w:p w14:paraId="2EA811D0" w14:textId="77777777" w:rsidR="00332B33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ind w:left="600" w:hanging="567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>SKOLL setzt nicht an der Droge an</w:t>
            </w:r>
            <w:r w:rsidR="008C30B6">
              <w:rPr>
                <w:rFonts w:cs="Arial"/>
                <w:sz w:val="22"/>
              </w:rPr>
              <w:t>, sondern an der Person und ihrer unmittelbare Lebenswelt</w:t>
            </w:r>
            <w:r w:rsidR="00AA3ECF">
              <w:rPr>
                <w:rFonts w:cs="Arial"/>
                <w:sz w:val="22"/>
              </w:rPr>
              <w:t>. Es geht um z.B. um Neuentdeckung von Ressourcen und Kompetenzen.</w:t>
            </w:r>
            <w:r w:rsidRPr="005C36BA">
              <w:rPr>
                <w:rFonts w:cs="Arial"/>
                <w:sz w:val="22"/>
              </w:rPr>
              <w:t xml:space="preserve"> </w:t>
            </w:r>
          </w:p>
          <w:p w14:paraId="00C02CC9" w14:textId="23D9D90F" w:rsidR="00332B33" w:rsidRDefault="00533B4D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ind w:left="600" w:hanging="567"/>
              <w:contextualSpacing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Grundgedanke im SKOLL- Training ist der selbst</w:t>
            </w:r>
            <w:r w:rsidR="00AA3ECF">
              <w:rPr>
                <w:rFonts w:cs="Arial"/>
                <w:sz w:val="22"/>
              </w:rPr>
              <w:t>verantwortete</w:t>
            </w:r>
            <w:r>
              <w:rPr>
                <w:rFonts w:cs="Arial"/>
                <w:sz w:val="22"/>
              </w:rPr>
              <w:t xml:space="preserve"> Prozess de</w:t>
            </w:r>
            <w:r w:rsidR="00AA3ECF">
              <w:rPr>
                <w:rFonts w:cs="Arial"/>
                <w:sz w:val="22"/>
              </w:rPr>
              <w:t>r TN</w:t>
            </w:r>
            <w:r>
              <w:rPr>
                <w:rFonts w:cs="Arial"/>
                <w:sz w:val="22"/>
              </w:rPr>
              <w:t xml:space="preserve"> </w:t>
            </w:r>
          </w:p>
          <w:p w14:paraId="6782D4CA" w14:textId="7768E465" w:rsidR="00332B33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ind w:left="600" w:hanging="567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lastRenderedPageBreak/>
              <w:t xml:space="preserve">SKOLL </w:t>
            </w:r>
            <w:r w:rsidR="00533B4D">
              <w:rPr>
                <w:rFonts w:cs="Arial"/>
                <w:sz w:val="22"/>
              </w:rPr>
              <w:t>entspricht überwiegend den</w:t>
            </w:r>
            <w:r w:rsidRPr="005C36BA">
              <w:rPr>
                <w:rFonts w:cs="Arial"/>
                <w:sz w:val="22"/>
              </w:rPr>
              <w:t xml:space="preserve"> Kriterien für den </w:t>
            </w:r>
            <w:proofErr w:type="spellStart"/>
            <w:r w:rsidRPr="005C36BA">
              <w:rPr>
                <w:rFonts w:cs="Arial"/>
                <w:sz w:val="22"/>
              </w:rPr>
              <w:t>Settingansatz</w:t>
            </w:r>
            <w:proofErr w:type="spellEnd"/>
          </w:p>
          <w:p w14:paraId="212A24F3" w14:textId="77777777" w:rsidR="00533B4D" w:rsidRPr="005C36BA" w:rsidRDefault="005B4DBA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ind w:left="600" w:hanging="567"/>
              <w:contextualSpacing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Es </w:t>
            </w:r>
            <w:r w:rsidR="008C30B6">
              <w:rPr>
                <w:rFonts w:cs="Arial"/>
                <w:sz w:val="22"/>
              </w:rPr>
              <w:t>muss</w:t>
            </w:r>
            <w:r>
              <w:rPr>
                <w:rFonts w:cs="Arial"/>
                <w:sz w:val="22"/>
              </w:rPr>
              <w:t xml:space="preserve"> noch stärker herausgearbeitet werden</w:t>
            </w:r>
            <w:r w:rsidR="008C30B6">
              <w:rPr>
                <w:rFonts w:cs="Arial"/>
                <w:sz w:val="22"/>
              </w:rPr>
              <w:t>, welche Auswirkung die Durchführung von SKOLL</w:t>
            </w:r>
            <w:r w:rsidR="00533B4D">
              <w:rPr>
                <w:rFonts w:cs="Arial"/>
                <w:sz w:val="22"/>
              </w:rPr>
              <w:t xml:space="preserve"> auf das gesamte Setting</w:t>
            </w:r>
            <w:r w:rsidR="008C30B6">
              <w:rPr>
                <w:rFonts w:cs="Arial"/>
                <w:sz w:val="22"/>
              </w:rPr>
              <w:t xml:space="preserve"> hat. Stichwort: Verhältnisprävention</w:t>
            </w:r>
          </w:p>
          <w:p w14:paraId="68D83BDE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</w:p>
          <w:p w14:paraId="4A7D9953" w14:textId="77777777" w:rsidR="00332B33" w:rsidRPr="005C36BA" w:rsidRDefault="00332B33" w:rsidP="00332B33">
            <w:pPr>
              <w:spacing w:line="276" w:lineRule="auto"/>
              <w:ind w:left="600" w:hanging="567"/>
              <w:rPr>
                <w:rFonts w:cs="Arial"/>
                <w:szCs w:val="22"/>
              </w:rPr>
            </w:pPr>
            <w:proofErr w:type="spellStart"/>
            <w:r w:rsidRPr="005C36BA">
              <w:rPr>
                <w:rFonts w:cs="Arial"/>
                <w:szCs w:val="22"/>
              </w:rPr>
              <w:t>Factsheets</w:t>
            </w:r>
            <w:proofErr w:type="spellEnd"/>
            <w:r w:rsidRPr="005C36BA">
              <w:rPr>
                <w:rFonts w:cs="Arial"/>
                <w:szCs w:val="22"/>
              </w:rPr>
              <w:t xml:space="preserve"> Brainstorming </w:t>
            </w:r>
          </w:p>
          <w:p w14:paraId="4F6FF1A6" w14:textId="77777777" w:rsidR="00332B33" w:rsidRPr="005C36BA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ind w:left="600" w:hanging="567"/>
              <w:contextualSpacing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Klärung: </w:t>
            </w:r>
            <w:r w:rsidRPr="005C36BA">
              <w:rPr>
                <w:rFonts w:cs="Arial"/>
                <w:sz w:val="22"/>
              </w:rPr>
              <w:t>Wie sollen sie eingesetzt werden?</w:t>
            </w:r>
          </w:p>
          <w:p w14:paraId="149647BF" w14:textId="77777777" w:rsidR="00332B33" w:rsidRPr="005C36BA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ind w:left="600" w:hanging="567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>Einsatz in den Schulungen? Wie? Ggf. beispielhafte Vorstellung in den Seminaren</w:t>
            </w:r>
          </w:p>
          <w:p w14:paraId="644B2714" w14:textId="77777777" w:rsidR="00332B33" w:rsidRPr="005C36BA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ind w:left="600" w:hanging="567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 xml:space="preserve">Die </w:t>
            </w:r>
            <w:proofErr w:type="spellStart"/>
            <w:r w:rsidRPr="005C36BA">
              <w:rPr>
                <w:rFonts w:cs="Arial"/>
                <w:sz w:val="22"/>
              </w:rPr>
              <w:t>Factsheets</w:t>
            </w:r>
            <w:proofErr w:type="spellEnd"/>
            <w:r w:rsidRPr="005C36BA">
              <w:rPr>
                <w:rFonts w:cs="Arial"/>
                <w:sz w:val="22"/>
              </w:rPr>
              <w:t xml:space="preserve"> werden auf der Homepage stehen</w:t>
            </w:r>
          </w:p>
          <w:p w14:paraId="3227090D" w14:textId="77777777" w:rsidR="00332B33" w:rsidRPr="005C36BA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ind w:left="600" w:hanging="567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 xml:space="preserve">Die </w:t>
            </w:r>
            <w:proofErr w:type="spellStart"/>
            <w:r w:rsidRPr="005C36BA">
              <w:rPr>
                <w:rFonts w:cs="Arial"/>
                <w:sz w:val="22"/>
              </w:rPr>
              <w:t>Factsheets</w:t>
            </w:r>
            <w:proofErr w:type="spellEnd"/>
            <w:r w:rsidRPr="005C36BA">
              <w:rPr>
                <w:rFonts w:cs="Arial"/>
                <w:sz w:val="22"/>
              </w:rPr>
              <w:t xml:space="preserve"> werden z. B. an die DHS geschickt</w:t>
            </w:r>
          </w:p>
          <w:p w14:paraId="1E9308F3" w14:textId="77777777" w:rsidR="00332B33" w:rsidRPr="005C36BA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ind w:left="600" w:hanging="567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>Mehr Öffentlichkeit schaffen</w:t>
            </w:r>
          </w:p>
          <w:p w14:paraId="09CB01DC" w14:textId="77777777" w:rsidR="00332B33" w:rsidRPr="005C36BA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ind w:left="600" w:hanging="567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 xml:space="preserve">Auf der Landesebene Netzwerke schaffen </w:t>
            </w:r>
          </w:p>
          <w:p w14:paraId="4C131582" w14:textId="77777777" w:rsidR="00332B33" w:rsidRPr="005C36BA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ind w:left="600" w:hanging="567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 xml:space="preserve">Onlineseminare / Workshops als Idee / Thema des </w:t>
            </w:r>
            <w:proofErr w:type="spellStart"/>
            <w:r w:rsidRPr="005C36BA">
              <w:rPr>
                <w:rFonts w:cs="Arial"/>
                <w:sz w:val="22"/>
              </w:rPr>
              <w:t>Factsheets</w:t>
            </w:r>
            <w:proofErr w:type="spellEnd"/>
          </w:p>
          <w:p w14:paraId="132D0C19" w14:textId="77777777" w:rsidR="00332B33" w:rsidRDefault="00332B33" w:rsidP="00332B33">
            <w:pPr>
              <w:pStyle w:val="Listenabsatz"/>
              <w:spacing w:line="276" w:lineRule="auto"/>
              <w:ind w:left="600"/>
              <w:rPr>
                <w:rFonts w:cs="Arial"/>
                <w:sz w:val="22"/>
              </w:rPr>
            </w:pPr>
          </w:p>
          <w:p w14:paraId="4235D5D3" w14:textId="77777777" w:rsidR="00332B33" w:rsidRPr="005C36BA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</w:t>
            </w:r>
            <w:r w:rsidRPr="005C36BA">
              <w:rPr>
                <w:rFonts w:cs="Arial"/>
                <w:szCs w:val="22"/>
              </w:rPr>
              <w:t>eiter</w:t>
            </w:r>
            <w:bookmarkStart w:id="0" w:name="_GoBack"/>
            <w:bookmarkEnd w:id="0"/>
            <w:r w:rsidRPr="005C36BA">
              <w:rPr>
                <w:rFonts w:cs="Arial"/>
                <w:szCs w:val="22"/>
              </w:rPr>
              <w:t xml:space="preserve">e </w:t>
            </w:r>
            <w:proofErr w:type="spellStart"/>
            <w:r w:rsidRPr="005C36BA">
              <w:rPr>
                <w:rFonts w:cs="Arial"/>
                <w:szCs w:val="22"/>
              </w:rPr>
              <w:t>Factsheets</w:t>
            </w:r>
            <w:proofErr w:type="spellEnd"/>
            <w:r w:rsidRPr="005C36BA">
              <w:rPr>
                <w:rFonts w:cs="Arial"/>
                <w:szCs w:val="22"/>
              </w:rPr>
              <w:t xml:space="preserve"> sollen erarbeitet werden. </w:t>
            </w:r>
            <w:r>
              <w:rPr>
                <w:rFonts w:cs="Arial"/>
                <w:szCs w:val="22"/>
              </w:rPr>
              <w:t>Weitere e</w:t>
            </w:r>
            <w:r w:rsidRPr="005C36BA">
              <w:rPr>
                <w:rFonts w:cs="Arial"/>
                <w:szCs w:val="22"/>
              </w:rPr>
              <w:t>rprobte Settings</w:t>
            </w:r>
            <w:r>
              <w:rPr>
                <w:rFonts w:cs="Arial"/>
                <w:szCs w:val="22"/>
              </w:rPr>
              <w:t xml:space="preserve"> sind</w:t>
            </w:r>
            <w:r w:rsidRPr="005C36BA">
              <w:rPr>
                <w:rFonts w:cs="Arial"/>
                <w:szCs w:val="22"/>
              </w:rPr>
              <w:t>:</w:t>
            </w:r>
          </w:p>
          <w:p w14:paraId="2658E914" w14:textId="77777777" w:rsidR="00332B33" w:rsidRPr="00EB1172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ind w:left="600" w:hanging="567"/>
              <w:contextualSpacing w:val="0"/>
              <w:rPr>
                <w:rFonts w:cs="Arial"/>
                <w:sz w:val="22"/>
              </w:rPr>
            </w:pPr>
            <w:proofErr w:type="spellStart"/>
            <w:r w:rsidRPr="00EB1172">
              <w:rPr>
                <w:rFonts w:cs="Arial"/>
                <w:sz w:val="22"/>
              </w:rPr>
              <w:t>Straffäl</w:t>
            </w:r>
            <w:r>
              <w:rPr>
                <w:rFonts w:cs="Arial"/>
                <w:sz w:val="22"/>
              </w:rPr>
              <w:t>l</w:t>
            </w:r>
            <w:r w:rsidRPr="00EB1172">
              <w:rPr>
                <w:rFonts w:cs="Arial"/>
                <w:sz w:val="22"/>
              </w:rPr>
              <w:t>igenhilfe</w:t>
            </w:r>
            <w:proofErr w:type="spellEnd"/>
            <w:r w:rsidRPr="00EB1172">
              <w:rPr>
                <w:rFonts w:cs="Arial"/>
                <w:sz w:val="22"/>
              </w:rPr>
              <w:t xml:space="preserve"> / Haft</w:t>
            </w:r>
          </w:p>
          <w:p w14:paraId="3BF26D8C" w14:textId="0E0EEFA1" w:rsidR="00332B33" w:rsidRPr="00EB1172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ind w:left="600" w:hanging="567"/>
              <w:contextualSpacing w:val="0"/>
              <w:rPr>
                <w:rFonts w:cs="Arial"/>
                <w:sz w:val="22"/>
              </w:rPr>
            </w:pPr>
            <w:r w:rsidRPr="00EB1172">
              <w:rPr>
                <w:rFonts w:cs="Arial"/>
                <w:sz w:val="22"/>
              </w:rPr>
              <w:t xml:space="preserve"> Betrieb</w:t>
            </w:r>
          </w:p>
          <w:p w14:paraId="5E61600F" w14:textId="77777777" w:rsidR="00332B33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ind w:left="600" w:hanging="567"/>
              <w:contextualSpacing w:val="0"/>
              <w:rPr>
                <w:rFonts w:cs="Arial"/>
                <w:sz w:val="22"/>
              </w:rPr>
            </w:pPr>
            <w:r w:rsidRPr="00EB1172">
              <w:rPr>
                <w:rFonts w:cs="Arial"/>
                <w:sz w:val="22"/>
              </w:rPr>
              <w:t>Jugendhilfe</w:t>
            </w:r>
          </w:p>
          <w:p w14:paraId="58AF153C" w14:textId="77777777" w:rsidR="00332B33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ind w:left="600" w:hanging="567"/>
              <w:contextualSpacing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Glücksspiel</w:t>
            </w:r>
          </w:p>
          <w:p w14:paraId="4FCE8D51" w14:textId="77777777" w:rsidR="00332B33" w:rsidRPr="005C36BA" w:rsidRDefault="00332B33" w:rsidP="00332B33">
            <w:pPr>
              <w:pStyle w:val="Listenabsatz"/>
              <w:numPr>
                <w:ilvl w:val="0"/>
                <w:numId w:val="26"/>
              </w:numPr>
              <w:spacing w:line="276" w:lineRule="auto"/>
              <w:ind w:left="600" w:hanging="567"/>
              <w:contextualSpacing w:val="0"/>
              <w:rPr>
                <w:rFonts w:cs="Arial"/>
                <w:sz w:val="22"/>
              </w:rPr>
            </w:pPr>
            <w:r w:rsidRPr="005C36BA">
              <w:rPr>
                <w:rFonts w:cs="Arial"/>
                <w:sz w:val="22"/>
              </w:rPr>
              <w:t>Offenen Jugendarbeit</w:t>
            </w:r>
          </w:p>
          <w:p w14:paraId="42103331" w14:textId="77777777" w:rsidR="006A090F" w:rsidRPr="008016BD" w:rsidRDefault="006A090F" w:rsidP="002A7210">
            <w:pPr>
              <w:pStyle w:val="Listenabsatz"/>
              <w:ind w:left="33"/>
              <w:rPr>
                <w:rFonts w:cs="Arial"/>
                <w:sz w:val="22"/>
              </w:rPr>
            </w:pPr>
          </w:p>
        </w:tc>
        <w:tc>
          <w:tcPr>
            <w:tcW w:w="1665" w:type="dxa"/>
          </w:tcPr>
          <w:p w14:paraId="0288C5AE" w14:textId="77777777" w:rsidR="008D4DA7" w:rsidRDefault="008D4DA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jc w:val="right"/>
              <w:rPr>
                <w:rFonts w:cs="Arial"/>
                <w:szCs w:val="22"/>
              </w:rPr>
            </w:pPr>
          </w:p>
          <w:p w14:paraId="541466BF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jc w:val="right"/>
              <w:rPr>
                <w:rFonts w:cs="Arial"/>
                <w:szCs w:val="22"/>
              </w:rPr>
            </w:pPr>
          </w:p>
          <w:p w14:paraId="2DB6929E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jc w:val="right"/>
              <w:rPr>
                <w:rFonts w:cs="Arial"/>
                <w:szCs w:val="22"/>
              </w:rPr>
            </w:pPr>
          </w:p>
          <w:p w14:paraId="50239116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jc w:val="right"/>
              <w:rPr>
                <w:rFonts w:cs="Arial"/>
                <w:szCs w:val="22"/>
              </w:rPr>
            </w:pPr>
          </w:p>
          <w:p w14:paraId="7F81E316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jc w:val="right"/>
              <w:rPr>
                <w:rFonts w:cs="Arial"/>
                <w:szCs w:val="22"/>
              </w:rPr>
            </w:pPr>
          </w:p>
          <w:p w14:paraId="34F1CAFD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jc w:val="right"/>
              <w:rPr>
                <w:rFonts w:cs="Arial"/>
                <w:szCs w:val="22"/>
              </w:rPr>
            </w:pPr>
          </w:p>
          <w:p w14:paraId="3B051976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jc w:val="right"/>
              <w:rPr>
                <w:rFonts w:cs="Arial"/>
                <w:szCs w:val="22"/>
              </w:rPr>
            </w:pPr>
          </w:p>
          <w:p w14:paraId="4DAE9DA1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jc w:val="right"/>
              <w:rPr>
                <w:rFonts w:cs="Arial"/>
                <w:szCs w:val="22"/>
              </w:rPr>
            </w:pPr>
          </w:p>
          <w:p w14:paraId="3EE21A8E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jc w:val="right"/>
              <w:rPr>
                <w:rFonts w:cs="Arial"/>
                <w:szCs w:val="22"/>
              </w:rPr>
            </w:pPr>
          </w:p>
          <w:p w14:paraId="0321971A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jc w:val="right"/>
              <w:rPr>
                <w:rFonts w:cs="Arial"/>
                <w:szCs w:val="22"/>
              </w:rPr>
            </w:pPr>
          </w:p>
          <w:p w14:paraId="3AAE67EF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jc w:val="right"/>
              <w:rPr>
                <w:rFonts w:cs="Arial"/>
                <w:szCs w:val="22"/>
              </w:rPr>
            </w:pPr>
          </w:p>
          <w:p w14:paraId="4FD60B1A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jc w:val="right"/>
              <w:rPr>
                <w:rFonts w:cs="Arial"/>
                <w:szCs w:val="22"/>
              </w:rPr>
            </w:pPr>
          </w:p>
          <w:p w14:paraId="6174B5AA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jc w:val="right"/>
              <w:rPr>
                <w:rFonts w:cs="Arial"/>
                <w:szCs w:val="22"/>
              </w:rPr>
            </w:pPr>
          </w:p>
          <w:p w14:paraId="556A3710" w14:textId="77777777" w:rsidR="00FE72B4" w:rsidRDefault="00FE72B4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jc w:val="right"/>
              <w:rPr>
                <w:rFonts w:cs="Arial"/>
                <w:szCs w:val="22"/>
              </w:rPr>
            </w:pPr>
          </w:p>
          <w:p w14:paraId="66CF47C3" w14:textId="77777777" w:rsidR="00FE72B4" w:rsidRPr="00627CE8" w:rsidRDefault="00FE72B4" w:rsidP="00FE72B4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szCs w:val="22"/>
              </w:rPr>
            </w:pPr>
          </w:p>
        </w:tc>
      </w:tr>
      <w:tr w:rsidR="008D4DA7" w:rsidRPr="004D7047" w14:paraId="24FF6E1A" w14:textId="77777777" w:rsidTr="002A6C4F">
        <w:tc>
          <w:tcPr>
            <w:tcW w:w="993" w:type="dxa"/>
            <w:shd w:val="clear" w:color="auto" w:fill="auto"/>
          </w:tcPr>
          <w:p w14:paraId="749247DC" w14:textId="77777777" w:rsidR="008D4DA7" w:rsidRDefault="00A703F8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lastRenderedPageBreak/>
              <w:t>6</w:t>
            </w:r>
          </w:p>
          <w:p w14:paraId="2ADBAC59" w14:textId="77777777" w:rsidR="008D4DA7" w:rsidRDefault="008D4DA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b/>
                <w:szCs w:val="22"/>
              </w:rPr>
            </w:pPr>
          </w:p>
          <w:p w14:paraId="486F9BB0" w14:textId="77777777" w:rsidR="008D4DA7" w:rsidRDefault="008D4DA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b/>
                <w:szCs w:val="22"/>
              </w:rPr>
            </w:pPr>
          </w:p>
          <w:p w14:paraId="7CB4821B" w14:textId="77777777" w:rsidR="008D4DA7" w:rsidRDefault="008D4DA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7655" w:type="dxa"/>
            <w:shd w:val="clear" w:color="auto" w:fill="auto"/>
          </w:tcPr>
          <w:p w14:paraId="33F0377A" w14:textId="77777777" w:rsidR="00332B33" w:rsidRPr="007872C2" w:rsidRDefault="00332B33" w:rsidP="00332B33">
            <w:pPr>
              <w:spacing w:line="276" w:lineRule="auto"/>
              <w:rPr>
                <w:rFonts w:cs="Arial"/>
                <w:b/>
                <w:szCs w:val="22"/>
              </w:rPr>
            </w:pPr>
            <w:r w:rsidRPr="007872C2">
              <w:rPr>
                <w:rFonts w:cs="Arial"/>
                <w:b/>
                <w:szCs w:val="22"/>
              </w:rPr>
              <w:t xml:space="preserve">Bericht aus der Steuerungsgruppe </w:t>
            </w:r>
          </w:p>
          <w:p w14:paraId="218D0BEE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(Moritz Exner</w:t>
            </w:r>
            <w:r w:rsidRPr="007872C2">
              <w:rPr>
                <w:rFonts w:cs="Arial"/>
                <w:szCs w:val="22"/>
              </w:rPr>
              <w:t>)</w:t>
            </w:r>
          </w:p>
          <w:p w14:paraId="3B0F5D50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</w:p>
          <w:p w14:paraId="577B9436" w14:textId="6E0BAD8E" w:rsidR="00332B33" w:rsidRPr="005C36BA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  <w:r w:rsidRPr="005C36BA">
              <w:rPr>
                <w:rFonts w:cs="Arial"/>
                <w:szCs w:val="22"/>
              </w:rPr>
              <w:t xml:space="preserve">Vorstellung </w:t>
            </w:r>
            <w:r w:rsidR="008C30B6">
              <w:rPr>
                <w:rFonts w:cs="Arial"/>
                <w:szCs w:val="22"/>
              </w:rPr>
              <w:t xml:space="preserve">der </w:t>
            </w:r>
            <w:r w:rsidRPr="005C36BA">
              <w:rPr>
                <w:rFonts w:cs="Arial"/>
                <w:szCs w:val="22"/>
              </w:rPr>
              <w:t>neue</w:t>
            </w:r>
            <w:r w:rsidR="008C30B6">
              <w:rPr>
                <w:rFonts w:cs="Arial"/>
                <w:szCs w:val="22"/>
              </w:rPr>
              <w:t>n</w:t>
            </w:r>
            <w:r w:rsidRPr="005C36BA">
              <w:rPr>
                <w:rFonts w:cs="Arial"/>
                <w:szCs w:val="22"/>
              </w:rPr>
              <w:t xml:space="preserve"> Homepage</w:t>
            </w:r>
            <w:r>
              <w:rPr>
                <w:rFonts w:cs="Arial"/>
                <w:szCs w:val="22"/>
              </w:rPr>
              <w:t>:</w:t>
            </w:r>
          </w:p>
          <w:p w14:paraId="3AF1C6C4" w14:textId="77777777" w:rsidR="00332B33" w:rsidRPr="005C36BA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  <w:r w:rsidRPr="005C36BA">
              <w:rPr>
                <w:rFonts w:cs="Arial"/>
                <w:szCs w:val="22"/>
              </w:rPr>
              <w:t>-</w:t>
            </w:r>
            <w:r w:rsidRPr="005C36BA">
              <w:rPr>
                <w:rFonts w:cs="Arial"/>
                <w:szCs w:val="22"/>
              </w:rPr>
              <w:tab/>
              <w:t xml:space="preserve">Neue Homepage wird in den nächsten Wochen umgesetzt </w:t>
            </w:r>
          </w:p>
          <w:p w14:paraId="68631D4D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  <w:r w:rsidRPr="005C36BA">
              <w:rPr>
                <w:rFonts w:cs="Arial"/>
                <w:szCs w:val="22"/>
              </w:rPr>
              <w:t>-</w:t>
            </w:r>
            <w:r w:rsidRPr="005C36BA">
              <w:rPr>
                <w:rFonts w:cs="Arial"/>
                <w:szCs w:val="22"/>
              </w:rPr>
              <w:tab/>
              <w:t>Passwörter bleiben bestehen (Exner)</w:t>
            </w:r>
          </w:p>
          <w:p w14:paraId="3D67F37B" w14:textId="77777777" w:rsidR="00332B33" w:rsidRDefault="00332B33" w:rsidP="00332B33">
            <w:pPr>
              <w:spacing w:line="276" w:lineRule="auto"/>
              <w:rPr>
                <w:rFonts w:cs="Arial"/>
                <w:b/>
                <w:szCs w:val="22"/>
                <w:u w:val="single"/>
              </w:rPr>
            </w:pPr>
          </w:p>
          <w:p w14:paraId="57F48DB9" w14:textId="77777777" w:rsidR="00332B33" w:rsidRDefault="00332B33" w:rsidP="00332B33">
            <w:pPr>
              <w:spacing w:line="276" w:lineRule="auto"/>
              <w:rPr>
                <w:rFonts w:cs="Arial"/>
                <w:b/>
                <w:szCs w:val="22"/>
                <w:u w:val="single"/>
              </w:rPr>
            </w:pPr>
          </w:p>
          <w:p w14:paraId="5BEDDC74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Bitte prüfen, ob die </w:t>
            </w:r>
            <w:proofErr w:type="spellStart"/>
            <w:r>
              <w:rPr>
                <w:rFonts w:cs="Arial"/>
                <w:szCs w:val="22"/>
              </w:rPr>
              <w:t>Factsheets</w:t>
            </w:r>
            <w:proofErr w:type="spellEnd"/>
            <w:r>
              <w:rPr>
                <w:rFonts w:cs="Arial"/>
                <w:szCs w:val="22"/>
              </w:rPr>
              <w:t xml:space="preserve">, Lebensweltorientierung und Finanzierungsmöglichkeiten mit in das Schulungskonzept aufgenommen werden können (Steuerungsgruppe). </w:t>
            </w:r>
          </w:p>
          <w:p w14:paraId="4F2F3DB5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</w:p>
          <w:p w14:paraId="625F3459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Bitte prüfen, ob die Lebensweltorientierung mit in das Manual aufgenommen werden kann</w:t>
            </w:r>
            <w:r w:rsidR="00184D50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 xml:space="preserve"> </w:t>
            </w:r>
          </w:p>
          <w:p w14:paraId="7968343D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</w:p>
          <w:p w14:paraId="2DA8F64E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Bitte</w:t>
            </w:r>
            <w:r w:rsidRPr="00FE3BD1">
              <w:rPr>
                <w:rFonts w:cs="Arial"/>
                <w:szCs w:val="22"/>
              </w:rPr>
              <w:t xml:space="preserve"> nochmal nach neuen möglichen L</w:t>
            </w:r>
            <w:r w:rsidR="00184D50">
              <w:rPr>
                <w:rFonts w:cs="Arial"/>
                <w:szCs w:val="22"/>
              </w:rPr>
              <w:t>ehrtrainer*innen</w:t>
            </w:r>
            <w:r w:rsidRPr="00FE3BD1">
              <w:rPr>
                <w:rFonts w:cs="Arial"/>
                <w:szCs w:val="22"/>
              </w:rPr>
              <w:t xml:space="preserve"> Ausschau halten</w:t>
            </w:r>
            <w:r>
              <w:rPr>
                <w:rFonts w:cs="Arial"/>
                <w:szCs w:val="22"/>
              </w:rPr>
              <w:t xml:space="preserve">. Bitte organisationsübergreifend schauen und Vorschläge per Mail oder telefonisch an Moritz Exner und Conrad Tönsing einreichen. </w:t>
            </w:r>
          </w:p>
          <w:p w14:paraId="45FDE8C6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</w:p>
          <w:p w14:paraId="38D7D6FC" w14:textId="77777777" w:rsidR="00D14AC4" w:rsidRPr="0045019E" w:rsidRDefault="00D14AC4" w:rsidP="005910F7">
            <w:pPr>
              <w:rPr>
                <w:rFonts w:cs="Arial"/>
                <w:szCs w:val="22"/>
              </w:rPr>
            </w:pPr>
          </w:p>
        </w:tc>
        <w:tc>
          <w:tcPr>
            <w:tcW w:w="1665" w:type="dxa"/>
          </w:tcPr>
          <w:p w14:paraId="4B5F6055" w14:textId="77777777" w:rsidR="008D4DA7" w:rsidRPr="00627CE8" w:rsidRDefault="008D4DA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jc w:val="right"/>
              <w:rPr>
                <w:rFonts w:cs="Arial"/>
                <w:szCs w:val="22"/>
              </w:rPr>
            </w:pPr>
          </w:p>
        </w:tc>
      </w:tr>
      <w:tr w:rsidR="008D4DA7" w:rsidRPr="004D7047" w14:paraId="63AD3228" w14:textId="77777777" w:rsidTr="002A6C4F">
        <w:tc>
          <w:tcPr>
            <w:tcW w:w="993" w:type="dxa"/>
            <w:shd w:val="clear" w:color="auto" w:fill="auto"/>
          </w:tcPr>
          <w:p w14:paraId="762FB163" w14:textId="77777777" w:rsidR="008D4DA7" w:rsidRDefault="00332B33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7</w:t>
            </w:r>
          </w:p>
        </w:tc>
        <w:tc>
          <w:tcPr>
            <w:tcW w:w="7655" w:type="dxa"/>
            <w:shd w:val="clear" w:color="auto" w:fill="auto"/>
          </w:tcPr>
          <w:p w14:paraId="1EB509EB" w14:textId="77777777" w:rsidR="005910F7" w:rsidRDefault="00D40633" w:rsidP="005910F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Verschiedenes</w:t>
            </w:r>
          </w:p>
          <w:p w14:paraId="224A4607" w14:textId="77777777" w:rsidR="005910F7" w:rsidRDefault="005910F7" w:rsidP="005910F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b/>
                <w:szCs w:val="22"/>
              </w:rPr>
            </w:pPr>
          </w:p>
          <w:p w14:paraId="166D433A" w14:textId="77777777" w:rsidR="00332B33" w:rsidRDefault="00332B33" w:rsidP="00332B33">
            <w:pPr>
              <w:spacing w:line="276" w:lineRule="auto"/>
              <w:rPr>
                <w:rFonts w:cs="Arial"/>
                <w:b/>
                <w:szCs w:val="22"/>
              </w:rPr>
            </w:pPr>
            <w:r w:rsidRPr="00597850">
              <w:rPr>
                <w:rFonts w:cs="Arial"/>
                <w:b/>
                <w:szCs w:val="22"/>
              </w:rPr>
              <w:t>Nächstes Netzwerktreffen 18.05.2020</w:t>
            </w:r>
          </w:p>
          <w:p w14:paraId="78B8C2E3" w14:textId="77777777" w:rsidR="00332B33" w:rsidRDefault="00332B33" w:rsidP="00332B33">
            <w:pPr>
              <w:spacing w:line="276" w:lineRule="auto"/>
              <w:rPr>
                <w:rFonts w:cs="Arial"/>
                <w:b/>
                <w:szCs w:val="22"/>
              </w:rPr>
            </w:pPr>
          </w:p>
          <w:p w14:paraId="63196EDB" w14:textId="77777777" w:rsidR="00332B33" w:rsidRDefault="00332B33" w:rsidP="00332B33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  <w:u w:val="single"/>
              </w:rPr>
              <w:t>2 Stunden i</w:t>
            </w:r>
            <w:r w:rsidRPr="00C207A9">
              <w:rPr>
                <w:rFonts w:cs="Arial"/>
                <w:b/>
                <w:szCs w:val="22"/>
                <w:u w:val="single"/>
              </w:rPr>
              <w:t xml:space="preserve">nhaltliche Fortbildung innerhalb unseres Rahmens des </w:t>
            </w:r>
            <w:r w:rsidRPr="00C207A9">
              <w:rPr>
                <w:rFonts w:cs="Arial"/>
                <w:b/>
                <w:szCs w:val="22"/>
                <w:u w:val="single"/>
              </w:rPr>
              <w:lastRenderedPageBreak/>
              <w:t>Netzwerktreffens zu einen vorher definierten Thema</w:t>
            </w:r>
            <w:r>
              <w:rPr>
                <w:rFonts w:cs="Arial"/>
                <w:b/>
                <w:szCs w:val="22"/>
                <w:u w:val="single"/>
              </w:rPr>
              <w:t xml:space="preserve"> in 2020 einplanen</w:t>
            </w:r>
          </w:p>
          <w:p w14:paraId="61BEB314" w14:textId="77777777" w:rsidR="00BD3BF7" w:rsidRPr="00A25852" w:rsidRDefault="00BD3BF7" w:rsidP="00332B33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</w:tcPr>
          <w:p w14:paraId="6BE8F934" w14:textId="77777777" w:rsidR="008D4DA7" w:rsidRPr="00627CE8" w:rsidRDefault="008D4DA7" w:rsidP="008D4DA7">
            <w:pPr>
              <w:tabs>
                <w:tab w:val="num" w:pos="709"/>
                <w:tab w:val="left" w:pos="1134"/>
                <w:tab w:val="left" w:pos="2860"/>
                <w:tab w:val="left" w:pos="4536"/>
                <w:tab w:val="left" w:pos="7513"/>
                <w:tab w:val="left" w:pos="8505"/>
              </w:tabs>
              <w:spacing w:line="276" w:lineRule="auto"/>
              <w:jc w:val="right"/>
              <w:rPr>
                <w:rFonts w:cs="Arial"/>
                <w:szCs w:val="22"/>
              </w:rPr>
            </w:pPr>
          </w:p>
        </w:tc>
      </w:tr>
    </w:tbl>
    <w:p w14:paraId="066A0286" w14:textId="77777777" w:rsidR="00565C98" w:rsidRDefault="00565C98" w:rsidP="0012564A">
      <w:pPr>
        <w:pBdr>
          <w:top w:val="single" w:sz="6" w:space="7" w:color="FFFFFF"/>
          <w:left w:val="single" w:sz="6" w:space="7" w:color="FFFFFF"/>
          <w:bottom w:val="single" w:sz="6" w:space="7" w:color="FFFFFF"/>
          <w:right w:val="single" w:sz="6" w:space="7" w:color="FFFFFF"/>
        </w:pBdr>
        <w:shd w:val="solid" w:color="FFFFFF" w:fill="FFFFFF"/>
        <w:tabs>
          <w:tab w:val="left" w:pos="851"/>
        </w:tabs>
        <w:rPr>
          <w:rFonts w:cs="Arial"/>
          <w:szCs w:val="22"/>
        </w:rPr>
      </w:pPr>
    </w:p>
    <w:p w14:paraId="2BEF87ED" w14:textId="77777777" w:rsidR="00565C98" w:rsidRDefault="00565C98" w:rsidP="0012564A">
      <w:pPr>
        <w:pBdr>
          <w:top w:val="single" w:sz="6" w:space="7" w:color="FFFFFF"/>
          <w:left w:val="single" w:sz="6" w:space="7" w:color="FFFFFF"/>
          <w:bottom w:val="single" w:sz="6" w:space="7" w:color="FFFFFF"/>
          <w:right w:val="single" w:sz="6" w:space="7" w:color="FFFFFF"/>
        </w:pBdr>
        <w:shd w:val="solid" w:color="FFFFFF" w:fill="FFFFFF"/>
        <w:tabs>
          <w:tab w:val="left" w:pos="851"/>
        </w:tabs>
        <w:rPr>
          <w:rFonts w:cs="Arial"/>
          <w:szCs w:val="22"/>
        </w:rPr>
      </w:pPr>
    </w:p>
    <w:p w14:paraId="1F3E603F" w14:textId="77777777" w:rsidR="00064480" w:rsidRDefault="00EF48E7" w:rsidP="0012564A">
      <w:pPr>
        <w:pBdr>
          <w:top w:val="single" w:sz="6" w:space="7" w:color="FFFFFF"/>
          <w:left w:val="single" w:sz="6" w:space="7" w:color="FFFFFF"/>
          <w:bottom w:val="single" w:sz="6" w:space="7" w:color="FFFFFF"/>
          <w:right w:val="single" w:sz="6" w:space="7" w:color="FFFFFF"/>
        </w:pBdr>
        <w:shd w:val="solid" w:color="FFFFFF" w:fill="FFFFFF"/>
        <w:tabs>
          <w:tab w:val="left" w:pos="851"/>
        </w:tabs>
        <w:rPr>
          <w:rFonts w:cs="Arial"/>
          <w:szCs w:val="22"/>
        </w:rPr>
      </w:pPr>
      <w:r>
        <w:rPr>
          <w:rFonts w:cs="Arial"/>
          <w:szCs w:val="22"/>
        </w:rPr>
        <w:t>07</w:t>
      </w:r>
      <w:r w:rsidR="007273E5">
        <w:rPr>
          <w:rFonts w:cs="Arial"/>
          <w:szCs w:val="22"/>
        </w:rPr>
        <w:t>.0</w:t>
      </w:r>
      <w:r>
        <w:rPr>
          <w:rFonts w:cs="Arial"/>
          <w:szCs w:val="22"/>
        </w:rPr>
        <w:t>5</w:t>
      </w:r>
      <w:r w:rsidR="007273E5">
        <w:rPr>
          <w:rFonts w:cs="Arial"/>
          <w:szCs w:val="22"/>
        </w:rPr>
        <w:t>.201</w:t>
      </w:r>
      <w:r w:rsidR="00461B4C">
        <w:rPr>
          <w:rFonts w:cs="Arial"/>
          <w:szCs w:val="22"/>
        </w:rPr>
        <w:t>9</w:t>
      </w:r>
      <w:r w:rsidR="007A2411">
        <w:rPr>
          <w:rFonts w:cs="Arial"/>
          <w:szCs w:val="22"/>
        </w:rPr>
        <w:t xml:space="preserve"> </w:t>
      </w:r>
      <w:r w:rsidR="00064480">
        <w:rPr>
          <w:rFonts w:cs="Arial"/>
          <w:szCs w:val="22"/>
        </w:rPr>
        <w:t>Osnabrück</w:t>
      </w:r>
    </w:p>
    <w:p w14:paraId="36FF1FDD" w14:textId="77777777" w:rsidR="00A92D00" w:rsidRDefault="00A92D00" w:rsidP="0012564A">
      <w:pPr>
        <w:pBdr>
          <w:top w:val="single" w:sz="6" w:space="7" w:color="FFFFFF"/>
          <w:left w:val="single" w:sz="6" w:space="7" w:color="FFFFFF"/>
          <w:bottom w:val="single" w:sz="6" w:space="7" w:color="FFFFFF"/>
          <w:right w:val="single" w:sz="6" w:space="7" w:color="FFFFFF"/>
        </w:pBdr>
        <w:shd w:val="solid" w:color="FFFFFF" w:fill="FFFFFF"/>
        <w:tabs>
          <w:tab w:val="left" w:pos="851"/>
        </w:tabs>
        <w:rPr>
          <w:rFonts w:cs="Arial"/>
          <w:szCs w:val="22"/>
        </w:rPr>
      </w:pPr>
    </w:p>
    <w:p w14:paraId="747625FE" w14:textId="77777777" w:rsidR="00A92D00" w:rsidRDefault="00A92D00" w:rsidP="0012564A">
      <w:pPr>
        <w:pBdr>
          <w:top w:val="single" w:sz="6" w:space="7" w:color="FFFFFF"/>
          <w:left w:val="single" w:sz="6" w:space="7" w:color="FFFFFF"/>
          <w:bottom w:val="single" w:sz="6" w:space="7" w:color="FFFFFF"/>
          <w:right w:val="single" w:sz="6" w:space="7" w:color="FFFFFF"/>
        </w:pBdr>
        <w:shd w:val="solid" w:color="FFFFFF" w:fill="FFFFFF"/>
        <w:tabs>
          <w:tab w:val="left" w:pos="851"/>
        </w:tabs>
        <w:rPr>
          <w:rFonts w:cs="Arial"/>
          <w:szCs w:val="22"/>
        </w:rPr>
      </w:pPr>
      <w:r>
        <w:rPr>
          <w:rFonts w:cs="Arial"/>
          <w:szCs w:val="22"/>
        </w:rPr>
        <w:t>Exner</w:t>
      </w:r>
      <w:r w:rsidR="00253247">
        <w:rPr>
          <w:rFonts w:cs="Arial"/>
          <w:szCs w:val="22"/>
        </w:rPr>
        <w:t xml:space="preserve">, </w:t>
      </w:r>
      <w:proofErr w:type="spellStart"/>
      <w:r w:rsidR="00253247">
        <w:rPr>
          <w:rFonts w:cs="Arial"/>
          <w:szCs w:val="22"/>
        </w:rPr>
        <w:t>Wawilkin</w:t>
      </w:r>
      <w:proofErr w:type="spellEnd"/>
    </w:p>
    <w:p w14:paraId="739C70C4" w14:textId="77777777" w:rsidR="00A92D00" w:rsidRDefault="00A92D00" w:rsidP="0012564A">
      <w:pPr>
        <w:pBdr>
          <w:top w:val="single" w:sz="6" w:space="7" w:color="FFFFFF"/>
          <w:left w:val="single" w:sz="6" w:space="7" w:color="FFFFFF"/>
          <w:bottom w:val="single" w:sz="6" w:space="7" w:color="FFFFFF"/>
          <w:right w:val="single" w:sz="6" w:space="7" w:color="FFFFFF"/>
        </w:pBdr>
        <w:shd w:val="solid" w:color="FFFFFF" w:fill="FFFFFF"/>
        <w:tabs>
          <w:tab w:val="left" w:pos="851"/>
        </w:tabs>
        <w:rPr>
          <w:rFonts w:cs="Arial"/>
          <w:szCs w:val="22"/>
        </w:rPr>
      </w:pPr>
    </w:p>
    <w:p w14:paraId="539EF3D5" w14:textId="77777777" w:rsidR="00BD5E2F" w:rsidRDefault="00BD5E2F" w:rsidP="0012564A">
      <w:pPr>
        <w:pBdr>
          <w:top w:val="single" w:sz="6" w:space="7" w:color="FFFFFF"/>
          <w:left w:val="single" w:sz="6" w:space="7" w:color="FFFFFF"/>
          <w:bottom w:val="single" w:sz="6" w:space="7" w:color="FFFFFF"/>
          <w:right w:val="single" w:sz="6" w:space="7" w:color="FFFFFF"/>
        </w:pBdr>
        <w:shd w:val="solid" w:color="FFFFFF" w:fill="FFFFFF"/>
        <w:tabs>
          <w:tab w:val="left" w:pos="851"/>
        </w:tabs>
        <w:rPr>
          <w:rFonts w:cs="Arial"/>
          <w:szCs w:val="22"/>
        </w:rPr>
      </w:pPr>
    </w:p>
    <w:sectPr w:rsidR="00BD5E2F" w:rsidSect="00946BEA">
      <w:type w:val="continuous"/>
      <w:pgSz w:w="11906" w:h="16838" w:code="9"/>
      <w:pgMar w:top="1418" w:right="567" w:bottom="1418" w:left="1418" w:header="851" w:footer="567" w:gutter="0"/>
      <w:cols w:space="142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99572C" w14:textId="77777777" w:rsidR="00A361D2" w:rsidRDefault="00A361D2" w:rsidP="009C6DA3">
      <w:r>
        <w:separator/>
      </w:r>
    </w:p>
  </w:endnote>
  <w:endnote w:type="continuationSeparator" w:id="0">
    <w:p w14:paraId="4D916197" w14:textId="77777777" w:rsidR="00A361D2" w:rsidRDefault="00A361D2" w:rsidP="009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9442F" w14:textId="77777777" w:rsidR="00A361D2" w:rsidRPr="00515AB9" w:rsidRDefault="00A361D2" w:rsidP="00926896">
    <w:pPr>
      <w:pStyle w:val="Fuzeile"/>
      <w:tabs>
        <w:tab w:val="clear" w:pos="4536"/>
        <w:tab w:val="clear" w:pos="9072"/>
        <w:tab w:val="left" w:pos="2523"/>
        <w:tab w:val="left" w:pos="4933"/>
        <w:tab w:val="left" w:pos="7088"/>
      </w:tabs>
      <w:rPr>
        <w:sz w:val="14"/>
        <w:szCs w:val="14"/>
      </w:rPr>
    </w:pPr>
  </w:p>
  <w:p w14:paraId="49E97612" w14:textId="77777777" w:rsidR="00A361D2" w:rsidRPr="00515AB9" w:rsidRDefault="00A361D2" w:rsidP="00926896">
    <w:pPr>
      <w:pStyle w:val="Fuzeile"/>
      <w:tabs>
        <w:tab w:val="clear" w:pos="4536"/>
        <w:tab w:val="clear" w:pos="9072"/>
        <w:tab w:val="left" w:pos="2523"/>
        <w:tab w:val="left" w:pos="4933"/>
        <w:tab w:val="left" w:pos="7088"/>
      </w:tabs>
      <w:rPr>
        <w:sz w:val="14"/>
        <w:szCs w:val="14"/>
      </w:rPr>
    </w:pPr>
  </w:p>
  <w:p w14:paraId="1C6376D2" w14:textId="77777777" w:rsidR="00A361D2" w:rsidRPr="00515AB9" w:rsidRDefault="00A361D2" w:rsidP="00926896">
    <w:pPr>
      <w:pStyle w:val="Fuzeile"/>
      <w:tabs>
        <w:tab w:val="clear" w:pos="4536"/>
        <w:tab w:val="clear" w:pos="9072"/>
        <w:tab w:val="left" w:pos="2523"/>
        <w:tab w:val="left" w:pos="4933"/>
        <w:tab w:val="left" w:pos="7088"/>
      </w:tabs>
      <w:rPr>
        <w:sz w:val="14"/>
        <w:szCs w:val="14"/>
      </w:rPr>
    </w:pPr>
  </w:p>
  <w:p w14:paraId="2ED21E72" w14:textId="77777777" w:rsidR="00A361D2" w:rsidRDefault="00A361D2" w:rsidP="007D487C">
    <w:pPr>
      <w:pStyle w:val="Fuzeile"/>
      <w:tabs>
        <w:tab w:val="clear" w:pos="4536"/>
        <w:tab w:val="clear" w:pos="9072"/>
        <w:tab w:val="left" w:pos="2127"/>
        <w:tab w:val="left" w:pos="4820"/>
        <w:tab w:val="left" w:pos="7371"/>
      </w:tabs>
      <w:rPr>
        <w:sz w:val="16"/>
        <w:szCs w:val="16"/>
      </w:rPr>
    </w:pPr>
  </w:p>
  <w:p w14:paraId="4DE6D22E" w14:textId="77777777" w:rsidR="00A361D2" w:rsidRPr="00F14D83" w:rsidRDefault="00A361D2" w:rsidP="007D487C">
    <w:pPr>
      <w:pStyle w:val="Fuzeile"/>
      <w:rPr>
        <w:b/>
        <w:sz w:val="10"/>
        <w:szCs w:val="10"/>
      </w:rPr>
    </w:pPr>
    <w:r w:rsidRPr="00F14D83">
      <w:rPr>
        <w:sz w:val="10"/>
        <w:szCs w:val="10"/>
      </w:rPr>
      <w:t>Protokollvorlage/19.02.2014/Vers.1.0/P&amp;O/</w:t>
    </w:r>
    <w:fldSimple w:instr=" FILENAME   \* MERGEFORMAT ">
      <w:r>
        <w:rPr>
          <w:noProof/>
          <w:sz w:val="10"/>
          <w:szCs w:val="10"/>
        </w:rPr>
        <w:t>2018-05-07 Protokoll SKOLL-Netzwerktreffen1_0.docx</w:t>
      </w:r>
    </w:fldSimple>
    <w:r w:rsidRPr="00F14D83">
      <w:rPr>
        <w:sz w:val="10"/>
        <w:szCs w:val="10"/>
      </w:rPr>
      <w:t xml:space="preserve">/Seite </w:t>
    </w:r>
    <w:r w:rsidRPr="00F14D83">
      <w:rPr>
        <w:b/>
        <w:sz w:val="10"/>
        <w:szCs w:val="10"/>
      </w:rPr>
      <w:fldChar w:fldCharType="begin"/>
    </w:r>
    <w:r w:rsidRPr="00F14D83">
      <w:rPr>
        <w:b/>
        <w:sz w:val="10"/>
        <w:szCs w:val="10"/>
      </w:rPr>
      <w:instrText>PAGE  \* Arabic  \* MERGEFORMAT</w:instrText>
    </w:r>
    <w:r w:rsidRPr="00F14D83">
      <w:rPr>
        <w:b/>
        <w:sz w:val="10"/>
        <w:szCs w:val="10"/>
      </w:rPr>
      <w:fldChar w:fldCharType="separate"/>
    </w:r>
    <w:r w:rsidR="00526D26">
      <w:rPr>
        <w:b/>
        <w:noProof/>
        <w:sz w:val="10"/>
        <w:szCs w:val="10"/>
      </w:rPr>
      <w:t>1</w:t>
    </w:r>
    <w:r w:rsidRPr="00F14D83">
      <w:rPr>
        <w:b/>
        <w:sz w:val="10"/>
        <w:szCs w:val="10"/>
      </w:rPr>
      <w:fldChar w:fldCharType="end"/>
    </w:r>
    <w:r w:rsidRPr="00F14D83">
      <w:rPr>
        <w:sz w:val="10"/>
        <w:szCs w:val="10"/>
      </w:rPr>
      <w:t xml:space="preserve"> von </w:t>
    </w:r>
    <w:fldSimple w:instr="NUMPAGES  \* Arabic  \* MERGEFORMAT">
      <w:r w:rsidR="00526D26" w:rsidRPr="00526D26">
        <w:rPr>
          <w:b/>
          <w:noProof/>
          <w:sz w:val="10"/>
          <w:szCs w:val="10"/>
        </w:rPr>
        <w:t>5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AA501" w14:textId="77777777" w:rsidR="00A361D2" w:rsidRPr="00BD5E2F" w:rsidRDefault="00A361D2" w:rsidP="000E768E">
    <w:pPr>
      <w:pStyle w:val="Fuzeile"/>
      <w:rPr>
        <w:b/>
        <w:sz w:val="10"/>
        <w:szCs w:val="10"/>
      </w:rPr>
    </w:pPr>
    <w:r w:rsidRPr="00BD5E2F">
      <w:rPr>
        <w:sz w:val="10"/>
        <w:szCs w:val="10"/>
      </w:rPr>
      <w:t>Protokollvorlage/14.02.2014/Vers.1.0/P&amp;O/</w:t>
    </w:r>
    <w:fldSimple w:instr=" FILENAME   \* MERGEFORMAT ">
      <w:r>
        <w:rPr>
          <w:noProof/>
          <w:sz w:val="10"/>
          <w:szCs w:val="10"/>
        </w:rPr>
        <w:t>2018-05-07 Protokoll SKOLL-Netzwerktreffen1_0.docx</w:t>
      </w:r>
    </w:fldSimple>
    <w:r w:rsidRPr="00BD5E2F">
      <w:rPr>
        <w:sz w:val="10"/>
        <w:szCs w:val="10"/>
      </w:rPr>
      <w:t xml:space="preserve">/Seite </w:t>
    </w:r>
    <w:r w:rsidRPr="00BD5E2F">
      <w:rPr>
        <w:b/>
        <w:sz w:val="10"/>
        <w:szCs w:val="10"/>
      </w:rPr>
      <w:fldChar w:fldCharType="begin"/>
    </w:r>
    <w:r w:rsidRPr="00BD5E2F">
      <w:rPr>
        <w:b/>
        <w:sz w:val="10"/>
        <w:szCs w:val="10"/>
      </w:rPr>
      <w:instrText>PAGE  \* Arabic  \* MERGEFORMAT</w:instrText>
    </w:r>
    <w:r w:rsidRPr="00BD5E2F">
      <w:rPr>
        <w:b/>
        <w:sz w:val="10"/>
        <w:szCs w:val="10"/>
      </w:rPr>
      <w:fldChar w:fldCharType="separate"/>
    </w:r>
    <w:r w:rsidR="00526D26">
      <w:rPr>
        <w:b/>
        <w:noProof/>
        <w:sz w:val="10"/>
        <w:szCs w:val="10"/>
      </w:rPr>
      <w:t>4</w:t>
    </w:r>
    <w:r w:rsidRPr="00BD5E2F">
      <w:rPr>
        <w:b/>
        <w:sz w:val="10"/>
        <w:szCs w:val="10"/>
      </w:rPr>
      <w:fldChar w:fldCharType="end"/>
    </w:r>
    <w:r w:rsidRPr="00BD5E2F">
      <w:rPr>
        <w:sz w:val="10"/>
        <w:szCs w:val="10"/>
      </w:rPr>
      <w:t xml:space="preserve"> von </w:t>
    </w:r>
    <w:fldSimple w:instr="NUMPAGES  \* Arabic  \* MERGEFORMAT">
      <w:r w:rsidR="00526D26" w:rsidRPr="00526D26">
        <w:rPr>
          <w:b/>
          <w:noProof/>
          <w:sz w:val="10"/>
          <w:szCs w:val="10"/>
        </w:rPr>
        <w:t>5</w:t>
      </w:r>
    </w:fldSimple>
  </w:p>
  <w:p w14:paraId="5A38DCAC" w14:textId="77777777" w:rsidR="00A361D2" w:rsidRPr="00515AB9" w:rsidRDefault="00A361D2" w:rsidP="00926896">
    <w:pPr>
      <w:pStyle w:val="Fuzeile"/>
      <w:tabs>
        <w:tab w:val="clear" w:pos="4536"/>
        <w:tab w:val="clear" w:pos="9072"/>
        <w:tab w:val="left" w:pos="2523"/>
        <w:tab w:val="left" w:pos="4933"/>
        <w:tab w:val="left" w:pos="7088"/>
      </w:tabs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ADB3B9" w14:textId="77777777" w:rsidR="00A361D2" w:rsidRDefault="00A361D2" w:rsidP="009C6DA3">
      <w:r>
        <w:separator/>
      </w:r>
    </w:p>
  </w:footnote>
  <w:footnote w:type="continuationSeparator" w:id="0">
    <w:p w14:paraId="2FC731D8" w14:textId="77777777" w:rsidR="00A361D2" w:rsidRDefault="00A361D2" w:rsidP="009C6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4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36"/>
      <w:gridCol w:w="2693"/>
      <w:gridCol w:w="2829"/>
    </w:tblGrid>
    <w:tr w:rsidR="00A361D2" w14:paraId="40505E58" w14:textId="77777777" w:rsidTr="004A6928">
      <w:trPr>
        <w:trHeight w:hRule="exact" w:val="1355"/>
      </w:trPr>
      <w:tc>
        <w:tcPr>
          <w:tcW w:w="3936" w:type="dxa"/>
        </w:tcPr>
        <w:p w14:paraId="5653548D" w14:textId="77777777" w:rsidR="00A361D2" w:rsidRDefault="00A361D2">
          <w:pPr>
            <w:pStyle w:val="Kopfzeile"/>
          </w:pPr>
        </w:p>
      </w:tc>
      <w:tc>
        <w:tcPr>
          <w:tcW w:w="2693" w:type="dxa"/>
        </w:tcPr>
        <w:p w14:paraId="55DF7F96" w14:textId="77777777" w:rsidR="00A361D2" w:rsidRDefault="00A361D2" w:rsidP="009C6DA3">
          <w:pPr>
            <w:pStyle w:val="Kopfzeile"/>
          </w:pPr>
          <w:r>
            <w:rPr>
              <w:noProof/>
            </w:rPr>
            <w:drawing>
              <wp:anchor distT="0" distB="0" distL="114300" distR="114300" simplePos="0" relativeHeight="251668480" behindDoc="1" locked="0" layoutInCell="1" allowOverlap="1" wp14:anchorId="4BE8BA0F" wp14:editId="3A36A30C">
                <wp:simplePos x="0" y="0"/>
                <wp:positionH relativeFrom="column">
                  <wp:posOffset>1006475</wp:posOffset>
                </wp:positionH>
                <wp:positionV relativeFrom="paragraph">
                  <wp:posOffset>219710</wp:posOffset>
                </wp:positionV>
                <wp:extent cx="474980" cy="615315"/>
                <wp:effectExtent l="0" t="0" r="1270" b="0"/>
                <wp:wrapThrough wrapText="bothSides">
                  <wp:wrapPolygon edited="0">
                    <wp:start x="0" y="0"/>
                    <wp:lineTo x="0" y="20731"/>
                    <wp:lineTo x="20791" y="20731"/>
                    <wp:lineTo x="20791" y="0"/>
                    <wp:lineTo x="0" y="0"/>
                  </wp:wrapPolygon>
                </wp:wrapThrough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4980" cy="615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29" w:type="dxa"/>
          <w:vAlign w:val="bottom"/>
        </w:tcPr>
        <w:p w14:paraId="7A2E7993" w14:textId="77777777" w:rsidR="00A361D2" w:rsidRPr="005C7474" w:rsidRDefault="00A361D2" w:rsidP="00705243">
          <w:pPr>
            <w:spacing w:line="320" w:lineRule="exact"/>
            <w:ind w:left="-97"/>
            <w:rPr>
              <w:kern w:val="32"/>
              <w:sz w:val="28"/>
              <w:szCs w:val="28"/>
            </w:rPr>
          </w:pPr>
          <w:r>
            <w:rPr>
              <w:kern w:val="32"/>
              <w:sz w:val="28"/>
              <w:szCs w:val="28"/>
            </w:rPr>
            <w:t>Caritasverband</w:t>
          </w:r>
          <w:r w:rsidRPr="005C7474">
            <w:rPr>
              <w:kern w:val="32"/>
              <w:sz w:val="28"/>
              <w:szCs w:val="28"/>
            </w:rPr>
            <w:t xml:space="preserve"> </w:t>
          </w:r>
        </w:p>
        <w:p w14:paraId="63FB05AB" w14:textId="77777777" w:rsidR="00A361D2" w:rsidRDefault="00A361D2" w:rsidP="00705243">
          <w:pPr>
            <w:spacing w:line="320" w:lineRule="exact"/>
            <w:ind w:left="-97"/>
            <w:rPr>
              <w:kern w:val="32"/>
              <w:sz w:val="28"/>
              <w:szCs w:val="28"/>
            </w:rPr>
          </w:pPr>
          <w:r>
            <w:rPr>
              <w:kern w:val="32"/>
              <w:sz w:val="28"/>
              <w:szCs w:val="28"/>
            </w:rPr>
            <w:t xml:space="preserve">für die Diözese </w:t>
          </w:r>
        </w:p>
        <w:p w14:paraId="30156855" w14:textId="77777777" w:rsidR="00A361D2" w:rsidRPr="009C6DA3" w:rsidRDefault="00A361D2" w:rsidP="00705243">
          <w:pPr>
            <w:spacing w:line="320" w:lineRule="exact"/>
            <w:ind w:left="-97"/>
            <w:rPr>
              <w:kern w:val="32"/>
              <w:sz w:val="28"/>
              <w:szCs w:val="28"/>
            </w:rPr>
          </w:pPr>
          <w:r>
            <w:rPr>
              <w:kern w:val="32"/>
              <w:sz w:val="28"/>
              <w:szCs w:val="28"/>
            </w:rPr>
            <w:t xml:space="preserve">Osnabrück </w:t>
          </w:r>
          <w:r w:rsidRPr="005C7474">
            <w:rPr>
              <w:kern w:val="32"/>
              <w:sz w:val="28"/>
              <w:szCs w:val="28"/>
            </w:rPr>
            <w:t>e.V.</w:t>
          </w:r>
        </w:p>
      </w:tc>
    </w:tr>
  </w:tbl>
  <w:p w14:paraId="66402B29" w14:textId="77777777" w:rsidR="00A361D2" w:rsidRDefault="00AA3ECF" w:rsidP="009C6DA3">
    <w:pPr>
      <w:pStyle w:val="Kopfzeile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1552" behindDoc="0" locked="0" layoutInCell="1" allowOverlap="1" wp14:anchorId="5D19D5C7" wp14:editId="432B2C01">
              <wp:simplePos x="0" y="0"/>
              <wp:positionH relativeFrom="page">
                <wp:posOffset>0</wp:posOffset>
              </wp:positionH>
              <wp:positionV relativeFrom="page">
                <wp:posOffset>7129144</wp:posOffset>
              </wp:positionV>
              <wp:extent cx="179705" cy="0"/>
              <wp:effectExtent l="0" t="0" r="23495" b="25400"/>
              <wp:wrapNone/>
              <wp:docPr id="4" name="Gerader Verbinde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Gerader Verbinder 4" o:spid="_x0000_s1026" style="position:absolute;z-index:251671552;visibility:visible;mso-wrap-style:square;mso-width-percent:0;mso-height-percent:0;mso-wrap-distance-left:9pt;mso-wrap-distance-top:-1emu;mso-wrap-distance-right:9pt;mso-wrap-distance-bottom:-1emu;mso-position-horizontal:absolute;mso-position-horizontal-relative:page;mso-position-vertical:absolute;mso-position-vertical-relative:page;mso-width-percent:0;mso-height-percent:0;mso-width-relative:margin;mso-height-relative:page" from="0,561.35pt" to="14.15pt,561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" strokecolor="#a5a5a5 [2092]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 wp14:anchorId="6A43EDBD" wp14:editId="4B046186">
              <wp:simplePos x="0" y="0"/>
              <wp:positionH relativeFrom="page">
                <wp:posOffset>0</wp:posOffset>
              </wp:positionH>
              <wp:positionV relativeFrom="page">
                <wp:posOffset>3564254</wp:posOffset>
              </wp:positionV>
              <wp:extent cx="179705" cy="0"/>
              <wp:effectExtent l="0" t="0" r="23495" b="25400"/>
              <wp:wrapNone/>
              <wp:docPr id="3" name="Gerader Verbinde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Gerader Verbinder 3" o:spid="_x0000_s1026" style="position:absolute;z-index:251669504;visibility:visible;mso-wrap-style:square;mso-width-percent:0;mso-height-percent:0;mso-wrap-distance-left:9pt;mso-wrap-distance-top:-1emu;mso-wrap-distance-right:9pt;mso-wrap-distance-bottom:-1emu;mso-position-horizontal:absolute;mso-position-horizontal-relative:page;mso-position-vertical:absolute;mso-position-vertical-relative:page;mso-width-percent:0;mso-height-percent:0;mso-width-relative:margin;mso-height-relative:page" from="0,280.65pt" to="14.15pt,280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" strokecolor="#a5a5a5 [2092]">
              <o:lock v:ext="edit" shapetype="f"/>
              <w10:wrap anchorx="page" anchory="page"/>
            </v:line>
          </w:pict>
        </mc:Fallback>
      </mc:AlternateContent>
    </w:r>
    <w:r w:rsidR="00A361D2">
      <w:rPr>
        <w:noProof/>
      </w:rPr>
      <w:drawing>
        <wp:anchor distT="0" distB="0" distL="114300" distR="114300" simplePos="0" relativeHeight="251656192" behindDoc="0" locked="0" layoutInCell="1" allowOverlap="1" wp14:anchorId="021E20CF" wp14:editId="58DD517B">
          <wp:simplePos x="0" y="0"/>
          <wp:positionH relativeFrom="column">
            <wp:posOffset>-20320</wp:posOffset>
          </wp:positionH>
          <wp:positionV relativeFrom="page">
            <wp:posOffset>800100</wp:posOffset>
          </wp:positionV>
          <wp:extent cx="1831975" cy="561340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itas.jpg"/>
                  <pic:cNvPicPr/>
                </pic:nvPicPr>
                <pic:blipFill rotWithShape="1"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62"/>
                  <a:stretch/>
                </pic:blipFill>
                <pic:spPr bwMode="auto">
                  <a:xfrm>
                    <a:off x="0" y="0"/>
                    <a:ext cx="1831975" cy="561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B0465" w14:textId="77777777" w:rsidR="00A361D2" w:rsidRPr="00ED38F6" w:rsidRDefault="00A361D2" w:rsidP="009C6DA3">
    <w:pPr>
      <w:pStyle w:val="Kopfzeile"/>
      <w:rPr>
        <w:b/>
        <w:sz w:val="22"/>
      </w:rPr>
    </w:pPr>
    <w:r w:rsidRPr="00ED38F6">
      <w:rPr>
        <w:b/>
        <w:sz w:val="22"/>
      </w:rPr>
      <w:t xml:space="preserve">Seite </w:t>
    </w:r>
    <w:r w:rsidRPr="00ED38F6">
      <w:rPr>
        <w:b/>
        <w:sz w:val="22"/>
      </w:rPr>
      <w:fldChar w:fldCharType="begin"/>
    </w:r>
    <w:r w:rsidRPr="00ED38F6">
      <w:rPr>
        <w:b/>
        <w:sz w:val="22"/>
      </w:rPr>
      <w:instrText>PAGE   \* MERGEFORMAT</w:instrText>
    </w:r>
    <w:r w:rsidRPr="00ED38F6">
      <w:rPr>
        <w:b/>
        <w:sz w:val="22"/>
      </w:rPr>
      <w:fldChar w:fldCharType="separate"/>
    </w:r>
    <w:r>
      <w:rPr>
        <w:b/>
        <w:noProof/>
        <w:sz w:val="22"/>
      </w:rPr>
      <w:t>2</w:t>
    </w:r>
    <w:r w:rsidRPr="00ED38F6">
      <w:rPr>
        <w:b/>
        <w:sz w:val="22"/>
      </w:rPr>
      <w:fldChar w:fldCharType="end"/>
    </w:r>
    <w:r w:rsidRPr="00ED38F6">
      <w:rPr>
        <w:b/>
        <w:sz w:val="22"/>
      </w:rPr>
      <w:t xml:space="preserve"> zum </w:t>
    </w:r>
    <w:r>
      <w:rPr>
        <w:b/>
        <w:sz w:val="22"/>
      </w:rPr>
      <w:t>Protokoll</w:t>
    </w:r>
    <w:r w:rsidRPr="00ED38F6">
      <w:rPr>
        <w:b/>
        <w:sz w:val="22"/>
      </w:rPr>
      <w:t xml:space="preserve"> vo</w:t>
    </w:r>
    <w:r>
      <w:rPr>
        <w:b/>
        <w:sz w:val="22"/>
      </w:rPr>
      <w:t>m</w:t>
    </w:r>
    <w:r w:rsidRPr="00ED38F6">
      <w:rPr>
        <w:b/>
        <w:sz w:val="22"/>
      </w:rPr>
      <w:t xml:space="preserve"> </w:t>
    </w:r>
    <w:r>
      <w:rPr>
        <w:b/>
        <w:sz w:val="22"/>
      </w:rPr>
      <w:fldChar w:fldCharType="begin"/>
    </w:r>
    <w:r>
      <w:rPr>
        <w:b/>
        <w:sz w:val="22"/>
      </w:rPr>
      <w:instrText xml:space="preserve"> REF  Datum  \* MERGEFORMAT </w:instrText>
    </w:r>
    <w:r>
      <w:rPr>
        <w:b/>
        <w:sz w:val="22"/>
      </w:rPr>
      <w:fldChar w:fldCharType="separate"/>
    </w:r>
    <w:r>
      <w:rPr>
        <w:bCs/>
        <w:sz w:val="22"/>
      </w:rPr>
      <w:t>Fehler! Verweisquelle konnte nicht gefunden werden.</w:t>
    </w:r>
    <w:r>
      <w:rPr>
        <w:b/>
        <w:sz w:val="22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311A2" w14:textId="77777777" w:rsidR="00A361D2" w:rsidRPr="00DE7849" w:rsidRDefault="00A361D2" w:rsidP="00DE784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6300"/>
    <w:multiLevelType w:val="multilevel"/>
    <w:tmpl w:val="2E08601E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1F497D" w:themeColor="text2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>
    <w:nsid w:val="0C9C6390"/>
    <w:multiLevelType w:val="multilevel"/>
    <w:tmpl w:val="468E1F80"/>
    <w:lvl w:ilvl="0">
      <w:start w:val="1"/>
      <w:numFmt w:val="decimal"/>
      <w:pStyle w:val="BL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Lberschrift2"/>
      <w:lvlText w:val="%1.%2"/>
      <w:lvlJc w:val="left"/>
      <w:pPr>
        <w:ind w:left="567" w:firstLine="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Lberschrift3"/>
      <w:lvlText w:val="%1.%2.%3"/>
      <w:lvlJc w:val="left"/>
      <w:pPr>
        <w:tabs>
          <w:tab w:val="num" w:pos="1134"/>
        </w:tabs>
        <w:ind w:left="851" w:firstLine="283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Lberschrift4"/>
      <w:lvlText w:val="%1.%2.%3.%4"/>
      <w:lvlJc w:val="left"/>
      <w:pPr>
        <w:tabs>
          <w:tab w:val="num" w:pos="1134"/>
        </w:tabs>
        <w:ind w:left="851" w:firstLine="283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BLberschrift5"/>
      <w:lvlText w:val="%1.%2.%3.%4.%5"/>
      <w:lvlJc w:val="left"/>
      <w:pPr>
        <w:tabs>
          <w:tab w:val="num" w:pos="1134"/>
        </w:tabs>
        <w:ind w:left="851" w:firstLine="283"/>
      </w:pPr>
      <w:rPr>
        <w:rFonts w:hint="default"/>
      </w:rPr>
    </w:lvl>
    <w:lvl w:ilvl="5">
      <w:start w:val="1"/>
      <w:numFmt w:val="decimal"/>
      <w:pStyle w:val="BLberschrift6"/>
      <w:lvlText w:val="%1.%2.%3.%4.%5.%6"/>
      <w:lvlJc w:val="left"/>
      <w:pPr>
        <w:ind w:left="851" w:firstLine="283"/>
      </w:pPr>
      <w:rPr>
        <w:rFonts w:hint="default"/>
      </w:rPr>
    </w:lvl>
    <w:lvl w:ilvl="6">
      <w:start w:val="1"/>
      <w:numFmt w:val="decimal"/>
      <w:pStyle w:val="BLberschrift7"/>
      <w:lvlText w:val="%1.%2.%3.%4.%5.%6.%7"/>
      <w:lvlJc w:val="left"/>
      <w:pPr>
        <w:ind w:left="851" w:firstLine="283"/>
      </w:pPr>
      <w:rPr>
        <w:rFonts w:hint="default"/>
      </w:rPr>
    </w:lvl>
    <w:lvl w:ilvl="7">
      <w:start w:val="1"/>
      <w:numFmt w:val="decimal"/>
      <w:pStyle w:val="BLberschrift8"/>
      <w:lvlText w:val="%1.%2.%3.%4.%5.%6.%7.%8"/>
      <w:lvlJc w:val="left"/>
      <w:pPr>
        <w:ind w:left="851" w:firstLine="283"/>
      </w:pPr>
      <w:rPr>
        <w:rFonts w:hint="default"/>
      </w:rPr>
    </w:lvl>
    <w:lvl w:ilvl="8">
      <w:start w:val="1"/>
      <w:numFmt w:val="decimal"/>
      <w:pStyle w:val="BLberschrift9"/>
      <w:lvlText w:val="%1.%2.%3.%4.%5.%6.%7.%8.%9"/>
      <w:lvlJc w:val="left"/>
      <w:pPr>
        <w:ind w:left="851" w:firstLine="283"/>
      </w:pPr>
      <w:rPr>
        <w:rFonts w:hint="default"/>
      </w:rPr>
    </w:lvl>
  </w:abstractNum>
  <w:abstractNum w:abstractNumId="2">
    <w:nsid w:val="11D300F4"/>
    <w:multiLevelType w:val="hybridMultilevel"/>
    <w:tmpl w:val="27461238"/>
    <w:lvl w:ilvl="0" w:tplc="47C013E8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55" w:hanging="360"/>
      </w:pPr>
    </w:lvl>
    <w:lvl w:ilvl="2" w:tplc="0407001B" w:tentative="1">
      <w:start w:val="1"/>
      <w:numFmt w:val="lowerRoman"/>
      <w:lvlText w:val="%3."/>
      <w:lvlJc w:val="right"/>
      <w:pPr>
        <w:ind w:left="1975" w:hanging="180"/>
      </w:pPr>
    </w:lvl>
    <w:lvl w:ilvl="3" w:tplc="0407000F" w:tentative="1">
      <w:start w:val="1"/>
      <w:numFmt w:val="decimal"/>
      <w:lvlText w:val="%4."/>
      <w:lvlJc w:val="left"/>
      <w:pPr>
        <w:ind w:left="2695" w:hanging="360"/>
      </w:pPr>
    </w:lvl>
    <w:lvl w:ilvl="4" w:tplc="04070019" w:tentative="1">
      <w:start w:val="1"/>
      <w:numFmt w:val="lowerLetter"/>
      <w:lvlText w:val="%5."/>
      <w:lvlJc w:val="left"/>
      <w:pPr>
        <w:ind w:left="3415" w:hanging="360"/>
      </w:pPr>
    </w:lvl>
    <w:lvl w:ilvl="5" w:tplc="0407001B" w:tentative="1">
      <w:start w:val="1"/>
      <w:numFmt w:val="lowerRoman"/>
      <w:lvlText w:val="%6."/>
      <w:lvlJc w:val="right"/>
      <w:pPr>
        <w:ind w:left="4135" w:hanging="180"/>
      </w:pPr>
    </w:lvl>
    <w:lvl w:ilvl="6" w:tplc="0407000F" w:tentative="1">
      <w:start w:val="1"/>
      <w:numFmt w:val="decimal"/>
      <w:lvlText w:val="%7."/>
      <w:lvlJc w:val="left"/>
      <w:pPr>
        <w:ind w:left="4855" w:hanging="360"/>
      </w:pPr>
    </w:lvl>
    <w:lvl w:ilvl="7" w:tplc="04070019" w:tentative="1">
      <w:start w:val="1"/>
      <w:numFmt w:val="lowerLetter"/>
      <w:lvlText w:val="%8."/>
      <w:lvlJc w:val="left"/>
      <w:pPr>
        <w:ind w:left="5575" w:hanging="360"/>
      </w:pPr>
    </w:lvl>
    <w:lvl w:ilvl="8" w:tplc="0407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">
    <w:nsid w:val="13177E8A"/>
    <w:multiLevelType w:val="hybridMultilevel"/>
    <w:tmpl w:val="E2AEE952"/>
    <w:lvl w:ilvl="0" w:tplc="E3827AD0">
      <w:numFmt w:val="bullet"/>
      <w:lvlText w:val="-"/>
      <w:lvlJc w:val="left"/>
      <w:pPr>
        <w:ind w:left="720" w:hanging="360"/>
      </w:pPr>
      <w:rPr>
        <w:rFonts w:ascii="Arial" w:eastAsia="MS Minng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7C3556"/>
    <w:multiLevelType w:val="hybridMultilevel"/>
    <w:tmpl w:val="351C04EA"/>
    <w:lvl w:ilvl="0" w:tplc="DCDC8F34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C5195"/>
    <w:multiLevelType w:val="hybridMultilevel"/>
    <w:tmpl w:val="A4003A00"/>
    <w:lvl w:ilvl="0" w:tplc="65804D66">
      <w:start w:val="3"/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48872437"/>
    <w:multiLevelType w:val="hybridMultilevel"/>
    <w:tmpl w:val="21784DFE"/>
    <w:lvl w:ilvl="0" w:tplc="D8F4BF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F16FF4"/>
    <w:multiLevelType w:val="hybridMultilevel"/>
    <w:tmpl w:val="A0707612"/>
    <w:lvl w:ilvl="0" w:tplc="C22E16B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FF2155"/>
    <w:multiLevelType w:val="hybridMultilevel"/>
    <w:tmpl w:val="4EC8CAE2"/>
    <w:lvl w:ilvl="0" w:tplc="968049C4">
      <w:start w:val="4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A642F"/>
    <w:multiLevelType w:val="hybridMultilevel"/>
    <w:tmpl w:val="4304530E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DD5D2C"/>
    <w:multiLevelType w:val="hybridMultilevel"/>
    <w:tmpl w:val="9C40E9C8"/>
    <w:lvl w:ilvl="0" w:tplc="28D61CA0">
      <w:start w:val="3"/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7"/>
  </w:num>
  <w:num w:numId="20">
    <w:abstractNumId w:val="8"/>
  </w:num>
  <w:num w:numId="21">
    <w:abstractNumId w:val="4"/>
  </w:num>
  <w:num w:numId="22">
    <w:abstractNumId w:val="5"/>
  </w:num>
  <w:num w:numId="23">
    <w:abstractNumId w:val="10"/>
  </w:num>
  <w:num w:numId="24">
    <w:abstractNumId w:val="2"/>
  </w:num>
  <w:num w:numId="25">
    <w:abstractNumId w:val="6"/>
  </w:num>
  <w:num w:numId="26">
    <w:abstractNumId w:val="3"/>
  </w:num>
  <w:num w:numId="27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5EC"/>
    <w:rsid w:val="00006756"/>
    <w:rsid w:val="00014BD9"/>
    <w:rsid w:val="00015478"/>
    <w:rsid w:val="000206AD"/>
    <w:rsid w:val="00024D23"/>
    <w:rsid w:val="00032306"/>
    <w:rsid w:val="000355FD"/>
    <w:rsid w:val="00035795"/>
    <w:rsid w:val="00037FAE"/>
    <w:rsid w:val="000409CE"/>
    <w:rsid w:val="00046FF9"/>
    <w:rsid w:val="0006413E"/>
    <w:rsid w:val="00064480"/>
    <w:rsid w:val="00073C01"/>
    <w:rsid w:val="00074019"/>
    <w:rsid w:val="00074C1B"/>
    <w:rsid w:val="0007730C"/>
    <w:rsid w:val="00081667"/>
    <w:rsid w:val="00081974"/>
    <w:rsid w:val="00082BFB"/>
    <w:rsid w:val="00082F3A"/>
    <w:rsid w:val="000850D1"/>
    <w:rsid w:val="00087462"/>
    <w:rsid w:val="00091D33"/>
    <w:rsid w:val="0009275F"/>
    <w:rsid w:val="0009386B"/>
    <w:rsid w:val="000959DD"/>
    <w:rsid w:val="000A3DAA"/>
    <w:rsid w:val="000A42CE"/>
    <w:rsid w:val="000B3BE5"/>
    <w:rsid w:val="000B4316"/>
    <w:rsid w:val="000B5002"/>
    <w:rsid w:val="000B7F87"/>
    <w:rsid w:val="000C698D"/>
    <w:rsid w:val="000D0069"/>
    <w:rsid w:val="000D1BAF"/>
    <w:rsid w:val="000E768E"/>
    <w:rsid w:val="000F2B90"/>
    <w:rsid w:val="00103BDF"/>
    <w:rsid w:val="0010513F"/>
    <w:rsid w:val="00106223"/>
    <w:rsid w:val="0011008E"/>
    <w:rsid w:val="0012186A"/>
    <w:rsid w:val="001221DB"/>
    <w:rsid w:val="0012564A"/>
    <w:rsid w:val="0013670C"/>
    <w:rsid w:val="00136795"/>
    <w:rsid w:val="00150EC7"/>
    <w:rsid w:val="00154725"/>
    <w:rsid w:val="00164714"/>
    <w:rsid w:val="00167EDC"/>
    <w:rsid w:val="00170C2A"/>
    <w:rsid w:val="00173883"/>
    <w:rsid w:val="0017582E"/>
    <w:rsid w:val="00177FDE"/>
    <w:rsid w:val="00182615"/>
    <w:rsid w:val="00183589"/>
    <w:rsid w:val="00184D50"/>
    <w:rsid w:val="00197D2A"/>
    <w:rsid w:val="001A27AA"/>
    <w:rsid w:val="001A5D0A"/>
    <w:rsid w:val="001B1406"/>
    <w:rsid w:val="001C7234"/>
    <w:rsid w:val="001C789C"/>
    <w:rsid w:val="001D0073"/>
    <w:rsid w:val="001F19FF"/>
    <w:rsid w:val="001F361E"/>
    <w:rsid w:val="001F4A88"/>
    <w:rsid w:val="001F5101"/>
    <w:rsid w:val="001F55D7"/>
    <w:rsid w:val="001F7D30"/>
    <w:rsid w:val="00204A71"/>
    <w:rsid w:val="00207B8F"/>
    <w:rsid w:val="002120AF"/>
    <w:rsid w:val="002128D5"/>
    <w:rsid w:val="002145AE"/>
    <w:rsid w:val="00223066"/>
    <w:rsid w:val="00231FE7"/>
    <w:rsid w:val="00232ED6"/>
    <w:rsid w:val="00234183"/>
    <w:rsid w:val="00240474"/>
    <w:rsid w:val="00243CD5"/>
    <w:rsid w:val="00253247"/>
    <w:rsid w:val="00273325"/>
    <w:rsid w:val="002774F0"/>
    <w:rsid w:val="00281BB0"/>
    <w:rsid w:val="002923AC"/>
    <w:rsid w:val="00296232"/>
    <w:rsid w:val="002A09FE"/>
    <w:rsid w:val="002A69D0"/>
    <w:rsid w:val="002A6C4F"/>
    <w:rsid w:val="002A7210"/>
    <w:rsid w:val="002B0367"/>
    <w:rsid w:val="002B4F8F"/>
    <w:rsid w:val="002B52C0"/>
    <w:rsid w:val="002B744D"/>
    <w:rsid w:val="002C11B5"/>
    <w:rsid w:val="002E1C4D"/>
    <w:rsid w:val="002E62BB"/>
    <w:rsid w:val="002F6134"/>
    <w:rsid w:val="002F667A"/>
    <w:rsid w:val="002F77EA"/>
    <w:rsid w:val="00304455"/>
    <w:rsid w:val="003127BA"/>
    <w:rsid w:val="00312FC1"/>
    <w:rsid w:val="00314D31"/>
    <w:rsid w:val="00317534"/>
    <w:rsid w:val="00332B33"/>
    <w:rsid w:val="0033336A"/>
    <w:rsid w:val="0033446A"/>
    <w:rsid w:val="00340BB8"/>
    <w:rsid w:val="00343130"/>
    <w:rsid w:val="003446CD"/>
    <w:rsid w:val="00362C5B"/>
    <w:rsid w:val="00363744"/>
    <w:rsid w:val="00363B81"/>
    <w:rsid w:val="0037017E"/>
    <w:rsid w:val="00372F2D"/>
    <w:rsid w:val="00377FE7"/>
    <w:rsid w:val="00391A71"/>
    <w:rsid w:val="00391F73"/>
    <w:rsid w:val="00394615"/>
    <w:rsid w:val="003A1A3B"/>
    <w:rsid w:val="003A1E24"/>
    <w:rsid w:val="003B1948"/>
    <w:rsid w:val="003B499A"/>
    <w:rsid w:val="003B4ADC"/>
    <w:rsid w:val="003C3C67"/>
    <w:rsid w:val="003D7922"/>
    <w:rsid w:val="003E43CC"/>
    <w:rsid w:val="003E4FBF"/>
    <w:rsid w:val="003E7D69"/>
    <w:rsid w:val="00402BFA"/>
    <w:rsid w:val="00402CAE"/>
    <w:rsid w:val="00404696"/>
    <w:rsid w:val="004103A5"/>
    <w:rsid w:val="004172F5"/>
    <w:rsid w:val="00420F46"/>
    <w:rsid w:val="0042168E"/>
    <w:rsid w:val="004224CE"/>
    <w:rsid w:val="0043117C"/>
    <w:rsid w:val="0043234F"/>
    <w:rsid w:val="00432F99"/>
    <w:rsid w:val="004403AF"/>
    <w:rsid w:val="00440A9C"/>
    <w:rsid w:val="00445AB6"/>
    <w:rsid w:val="00450D26"/>
    <w:rsid w:val="00456F2B"/>
    <w:rsid w:val="00461B4C"/>
    <w:rsid w:val="00467491"/>
    <w:rsid w:val="0047159B"/>
    <w:rsid w:val="00475519"/>
    <w:rsid w:val="00480485"/>
    <w:rsid w:val="00482A90"/>
    <w:rsid w:val="00486AA4"/>
    <w:rsid w:val="0048768C"/>
    <w:rsid w:val="004A6928"/>
    <w:rsid w:val="004B2775"/>
    <w:rsid w:val="004B6BA9"/>
    <w:rsid w:val="004C30E8"/>
    <w:rsid w:val="004C6D6B"/>
    <w:rsid w:val="004D3B3B"/>
    <w:rsid w:val="004D4C46"/>
    <w:rsid w:val="004D71F5"/>
    <w:rsid w:val="004D7989"/>
    <w:rsid w:val="004E0DFB"/>
    <w:rsid w:val="004F1194"/>
    <w:rsid w:val="004F11FE"/>
    <w:rsid w:val="004F12F8"/>
    <w:rsid w:val="00500DAD"/>
    <w:rsid w:val="00506B13"/>
    <w:rsid w:val="00513DD3"/>
    <w:rsid w:val="005145F8"/>
    <w:rsid w:val="00515AB9"/>
    <w:rsid w:val="005235B1"/>
    <w:rsid w:val="00526D26"/>
    <w:rsid w:val="00530ABD"/>
    <w:rsid w:val="00533B4D"/>
    <w:rsid w:val="00533D1E"/>
    <w:rsid w:val="00542592"/>
    <w:rsid w:val="00544020"/>
    <w:rsid w:val="0056009F"/>
    <w:rsid w:val="005606A2"/>
    <w:rsid w:val="00561EBA"/>
    <w:rsid w:val="00562395"/>
    <w:rsid w:val="00562FC0"/>
    <w:rsid w:val="00564624"/>
    <w:rsid w:val="00565C98"/>
    <w:rsid w:val="00584153"/>
    <w:rsid w:val="0058619F"/>
    <w:rsid w:val="00587FBD"/>
    <w:rsid w:val="005910F7"/>
    <w:rsid w:val="0059297A"/>
    <w:rsid w:val="00593171"/>
    <w:rsid w:val="0059384C"/>
    <w:rsid w:val="00594C23"/>
    <w:rsid w:val="005963EE"/>
    <w:rsid w:val="005A0353"/>
    <w:rsid w:val="005A1D83"/>
    <w:rsid w:val="005A436B"/>
    <w:rsid w:val="005B4DBA"/>
    <w:rsid w:val="005C3BE6"/>
    <w:rsid w:val="005C3F20"/>
    <w:rsid w:val="005C5ADF"/>
    <w:rsid w:val="005C6F4B"/>
    <w:rsid w:val="005D14F8"/>
    <w:rsid w:val="005D2396"/>
    <w:rsid w:val="005D4F06"/>
    <w:rsid w:val="005D5D88"/>
    <w:rsid w:val="005D76F4"/>
    <w:rsid w:val="005E4332"/>
    <w:rsid w:val="005F2D42"/>
    <w:rsid w:val="005F3808"/>
    <w:rsid w:val="0060352D"/>
    <w:rsid w:val="00612A53"/>
    <w:rsid w:val="00613B4D"/>
    <w:rsid w:val="00615FB7"/>
    <w:rsid w:val="006246B8"/>
    <w:rsid w:val="00624A24"/>
    <w:rsid w:val="00630324"/>
    <w:rsid w:val="00632923"/>
    <w:rsid w:val="00633171"/>
    <w:rsid w:val="00636261"/>
    <w:rsid w:val="0064071B"/>
    <w:rsid w:val="00640C00"/>
    <w:rsid w:val="00641BFF"/>
    <w:rsid w:val="00646783"/>
    <w:rsid w:val="00662B1F"/>
    <w:rsid w:val="0066331D"/>
    <w:rsid w:val="0067777A"/>
    <w:rsid w:val="006957D6"/>
    <w:rsid w:val="006A0687"/>
    <w:rsid w:val="006A090F"/>
    <w:rsid w:val="006A158F"/>
    <w:rsid w:val="006A1BD2"/>
    <w:rsid w:val="006A4EFC"/>
    <w:rsid w:val="006B0B08"/>
    <w:rsid w:val="006B143D"/>
    <w:rsid w:val="006B2E8C"/>
    <w:rsid w:val="006C3D36"/>
    <w:rsid w:val="006C6A5E"/>
    <w:rsid w:val="006D240B"/>
    <w:rsid w:val="006E7B18"/>
    <w:rsid w:val="006F2A60"/>
    <w:rsid w:val="006F3E45"/>
    <w:rsid w:val="006F41FF"/>
    <w:rsid w:val="00705243"/>
    <w:rsid w:val="0070631E"/>
    <w:rsid w:val="00710EDA"/>
    <w:rsid w:val="00712566"/>
    <w:rsid w:val="00723E62"/>
    <w:rsid w:val="0072450C"/>
    <w:rsid w:val="007273E5"/>
    <w:rsid w:val="00731D69"/>
    <w:rsid w:val="00735248"/>
    <w:rsid w:val="0073530D"/>
    <w:rsid w:val="00735F10"/>
    <w:rsid w:val="0073608F"/>
    <w:rsid w:val="0074441A"/>
    <w:rsid w:val="00744A3A"/>
    <w:rsid w:val="00756D22"/>
    <w:rsid w:val="00761A33"/>
    <w:rsid w:val="00770B82"/>
    <w:rsid w:val="0078105D"/>
    <w:rsid w:val="007854C5"/>
    <w:rsid w:val="007867CE"/>
    <w:rsid w:val="00795E8B"/>
    <w:rsid w:val="007A177A"/>
    <w:rsid w:val="007A2411"/>
    <w:rsid w:val="007A4FED"/>
    <w:rsid w:val="007A5067"/>
    <w:rsid w:val="007B5F60"/>
    <w:rsid w:val="007C156E"/>
    <w:rsid w:val="007C1935"/>
    <w:rsid w:val="007C2BDA"/>
    <w:rsid w:val="007C5362"/>
    <w:rsid w:val="007D2600"/>
    <w:rsid w:val="007D3518"/>
    <w:rsid w:val="007D3791"/>
    <w:rsid w:val="007D4010"/>
    <w:rsid w:val="007D487C"/>
    <w:rsid w:val="007E0B5A"/>
    <w:rsid w:val="007E3B9C"/>
    <w:rsid w:val="007E57CA"/>
    <w:rsid w:val="007F0A1D"/>
    <w:rsid w:val="008016BD"/>
    <w:rsid w:val="00802C8E"/>
    <w:rsid w:val="008044D5"/>
    <w:rsid w:val="0081417F"/>
    <w:rsid w:val="00814D28"/>
    <w:rsid w:val="00831DD1"/>
    <w:rsid w:val="00842797"/>
    <w:rsid w:val="00842B37"/>
    <w:rsid w:val="00843762"/>
    <w:rsid w:val="008439D6"/>
    <w:rsid w:val="0084494C"/>
    <w:rsid w:val="00850477"/>
    <w:rsid w:val="0085271A"/>
    <w:rsid w:val="008548E7"/>
    <w:rsid w:val="00857147"/>
    <w:rsid w:val="00861E21"/>
    <w:rsid w:val="008628C5"/>
    <w:rsid w:val="00863383"/>
    <w:rsid w:val="0086675E"/>
    <w:rsid w:val="00867891"/>
    <w:rsid w:val="00877565"/>
    <w:rsid w:val="00883D4A"/>
    <w:rsid w:val="00885BE9"/>
    <w:rsid w:val="00893529"/>
    <w:rsid w:val="00896B13"/>
    <w:rsid w:val="008A5787"/>
    <w:rsid w:val="008A76A4"/>
    <w:rsid w:val="008B7D4B"/>
    <w:rsid w:val="008C1091"/>
    <w:rsid w:val="008C30B6"/>
    <w:rsid w:val="008D4DA7"/>
    <w:rsid w:val="008F22E8"/>
    <w:rsid w:val="009018AE"/>
    <w:rsid w:val="00904385"/>
    <w:rsid w:val="00907853"/>
    <w:rsid w:val="00911D63"/>
    <w:rsid w:val="00912934"/>
    <w:rsid w:val="00915AE8"/>
    <w:rsid w:val="00917D66"/>
    <w:rsid w:val="00926896"/>
    <w:rsid w:val="009347B5"/>
    <w:rsid w:val="0094434A"/>
    <w:rsid w:val="00946BEA"/>
    <w:rsid w:val="00951C95"/>
    <w:rsid w:val="009525DA"/>
    <w:rsid w:val="00956333"/>
    <w:rsid w:val="0095729E"/>
    <w:rsid w:val="00961980"/>
    <w:rsid w:val="00967FC6"/>
    <w:rsid w:val="00970307"/>
    <w:rsid w:val="00985E0E"/>
    <w:rsid w:val="00990D2D"/>
    <w:rsid w:val="00993349"/>
    <w:rsid w:val="00994768"/>
    <w:rsid w:val="00995DAB"/>
    <w:rsid w:val="009A079D"/>
    <w:rsid w:val="009B69D5"/>
    <w:rsid w:val="009C6DA3"/>
    <w:rsid w:val="009C74DA"/>
    <w:rsid w:val="009D01BA"/>
    <w:rsid w:val="009E7448"/>
    <w:rsid w:val="009F217F"/>
    <w:rsid w:val="009F2FCB"/>
    <w:rsid w:val="00A03FAF"/>
    <w:rsid w:val="00A0657C"/>
    <w:rsid w:val="00A1335C"/>
    <w:rsid w:val="00A144BF"/>
    <w:rsid w:val="00A14E35"/>
    <w:rsid w:val="00A32ADA"/>
    <w:rsid w:val="00A35B96"/>
    <w:rsid w:val="00A35C42"/>
    <w:rsid w:val="00A361D2"/>
    <w:rsid w:val="00A378F7"/>
    <w:rsid w:val="00A47795"/>
    <w:rsid w:val="00A479C6"/>
    <w:rsid w:val="00A536EC"/>
    <w:rsid w:val="00A53D2E"/>
    <w:rsid w:val="00A561D9"/>
    <w:rsid w:val="00A5736A"/>
    <w:rsid w:val="00A703F8"/>
    <w:rsid w:val="00A70A3B"/>
    <w:rsid w:val="00A73A17"/>
    <w:rsid w:val="00A77F61"/>
    <w:rsid w:val="00A80F4D"/>
    <w:rsid w:val="00A854E1"/>
    <w:rsid w:val="00A86C4C"/>
    <w:rsid w:val="00A90CD3"/>
    <w:rsid w:val="00A92D00"/>
    <w:rsid w:val="00A96EED"/>
    <w:rsid w:val="00AA3ECF"/>
    <w:rsid w:val="00AB28EF"/>
    <w:rsid w:val="00AB50FD"/>
    <w:rsid w:val="00AB60AC"/>
    <w:rsid w:val="00AD2C58"/>
    <w:rsid w:val="00AD46EE"/>
    <w:rsid w:val="00AD6553"/>
    <w:rsid w:val="00AE2855"/>
    <w:rsid w:val="00AE5931"/>
    <w:rsid w:val="00AE633B"/>
    <w:rsid w:val="00AF0ACC"/>
    <w:rsid w:val="00AF3F43"/>
    <w:rsid w:val="00AF4A30"/>
    <w:rsid w:val="00AF55EC"/>
    <w:rsid w:val="00B0075A"/>
    <w:rsid w:val="00B03F50"/>
    <w:rsid w:val="00B03F61"/>
    <w:rsid w:val="00B04E96"/>
    <w:rsid w:val="00B07165"/>
    <w:rsid w:val="00B1255B"/>
    <w:rsid w:val="00B13DB1"/>
    <w:rsid w:val="00B16FF6"/>
    <w:rsid w:val="00B202E0"/>
    <w:rsid w:val="00B2591B"/>
    <w:rsid w:val="00B31E64"/>
    <w:rsid w:val="00B32721"/>
    <w:rsid w:val="00B3273E"/>
    <w:rsid w:val="00B46BEC"/>
    <w:rsid w:val="00B50391"/>
    <w:rsid w:val="00B65142"/>
    <w:rsid w:val="00B66720"/>
    <w:rsid w:val="00B72DB8"/>
    <w:rsid w:val="00B73B4E"/>
    <w:rsid w:val="00B74C4A"/>
    <w:rsid w:val="00B75FBA"/>
    <w:rsid w:val="00B81C22"/>
    <w:rsid w:val="00B83E3C"/>
    <w:rsid w:val="00B9074B"/>
    <w:rsid w:val="00B908BB"/>
    <w:rsid w:val="00B91A06"/>
    <w:rsid w:val="00B93C57"/>
    <w:rsid w:val="00BA11A4"/>
    <w:rsid w:val="00BA3687"/>
    <w:rsid w:val="00BB0668"/>
    <w:rsid w:val="00BB3EE1"/>
    <w:rsid w:val="00BB7DCA"/>
    <w:rsid w:val="00BC011F"/>
    <w:rsid w:val="00BC0D12"/>
    <w:rsid w:val="00BC6585"/>
    <w:rsid w:val="00BD2849"/>
    <w:rsid w:val="00BD3BF7"/>
    <w:rsid w:val="00BD5DE0"/>
    <w:rsid w:val="00BD5E2F"/>
    <w:rsid w:val="00BE0E6E"/>
    <w:rsid w:val="00BF1981"/>
    <w:rsid w:val="00BF47AA"/>
    <w:rsid w:val="00C0053F"/>
    <w:rsid w:val="00C11831"/>
    <w:rsid w:val="00C17200"/>
    <w:rsid w:val="00C17FF3"/>
    <w:rsid w:val="00C22BEA"/>
    <w:rsid w:val="00C243ED"/>
    <w:rsid w:val="00C244B2"/>
    <w:rsid w:val="00C34EE5"/>
    <w:rsid w:val="00C36AAE"/>
    <w:rsid w:val="00C47402"/>
    <w:rsid w:val="00C5389E"/>
    <w:rsid w:val="00C55E53"/>
    <w:rsid w:val="00C573C0"/>
    <w:rsid w:val="00C64474"/>
    <w:rsid w:val="00C651EA"/>
    <w:rsid w:val="00C676BE"/>
    <w:rsid w:val="00C70C24"/>
    <w:rsid w:val="00C738C1"/>
    <w:rsid w:val="00C813D7"/>
    <w:rsid w:val="00C8356A"/>
    <w:rsid w:val="00C85725"/>
    <w:rsid w:val="00C90576"/>
    <w:rsid w:val="00C930A9"/>
    <w:rsid w:val="00CA70EC"/>
    <w:rsid w:val="00CB128E"/>
    <w:rsid w:val="00CB63A4"/>
    <w:rsid w:val="00CC0CD7"/>
    <w:rsid w:val="00CC26AD"/>
    <w:rsid w:val="00CD2625"/>
    <w:rsid w:val="00CD4851"/>
    <w:rsid w:val="00CE24F0"/>
    <w:rsid w:val="00CE4955"/>
    <w:rsid w:val="00CE4A82"/>
    <w:rsid w:val="00CE6B5B"/>
    <w:rsid w:val="00CF2851"/>
    <w:rsid w:val="00D00B66"/>
    <w:rsid w:val="00D04368"/>
    <w:rsid w:val="00D12082"/>
    <w:rsid w:val="00D14030"/>
    <w:rsid w:val="00D145E4"/>
    <w:rsid w:val="00D14AC4"/>
    <w:rsid w:val="00D15BAC"/>
    <w:rsid w:val="00D16633"/>
    <w:rsid w:val="00D2126F"/>
    <w:rsid w:val="00D2485C"/>
    <w:rsid w:val="00D258A4"/>
    <w:rsid w:val="00D25C70"/>
    <w:rsid w:val="00D31574"/>
    <w:rsid w:val="00D341CD"/>
    <w:rsid w:val="00D34229"/>
    <w:rsid w:val="00D37E28"/>
    <w:rsid w:val="00D40633"/>
    <w:rsid w:val="00D4579D"/>
    <w:rsid w:val="00D507C7"/>
    <w:rsid w:val="00D57E73"/>
    <w:rsid w:val="00D60065"/>
    <w:rsid w:val="00D60CBA"/>
    <w:rsid w:val="00D7089B"/>
    <w:rsid w:val="00D75302"/>
    <w:rsid w:val="00D7751A"/>
    <w:rsid w:val="00D85ADC"/>
    <w:rsid w:val="00D91023"/>
    <w:rsid w:val="00D91910"/>
    <w:rsid w:val="00DA1031"/>
    <w:rsid w:val="00DA1272"/>
    <w:rsid w:val="00DA43EA"/>
    <w:rsid w:val="00DA6537"/>
    <w:rsid w:val="00DA7890"/>
    <w:rsid w:val="00DB0D22"/>
    <w:rsid w:val="00DB24AA"/>
    <w:rsid w:val="00DB2651"/>
    <w:rsid w:val="00DC057F"/>
    <w:rsid w:val="00DC4224"/>
    <w:rsid w:val="00DC5761"/>
    <w:rsid w:val="00DC62B5"/>
    <w:rsid w:val="00DD066A"/>
    <w:rsid w:val="00DD087A"/>
    <w:rsid w:val="00DD1C72"/>
    <w:rsid w:val="00DD25F0"/>
    <w:rsid w:val="00DD2BFF"/>
    <w:rsid w:val="00DD329A"/>
    <w:rsid w:val="00DD36D2"/>
    <w:rsid w:val="00DD4594"/>
    <w:rsid w:val="00DD5CF8"/>
    <w:rsid w:val="00DD6D43"/>
    <w:rsid w:val="00DE7849"/>
    <w:rsid w:val="00DF3F63"/>
    <w:rsid w:val="00DF4CE2"/>
    <w:rsid w:val="00E04B7B"/>
    <w:rsid w:val="00E128BD"/>
    <w:rsid w:val="00E1354D"/>
    <w:rsid w:val="00E21D55"/>
    <w:rsid w:val="00E22199"/>
    <w:rsid w:val="00E23407"/>
    <w:rsid w:val="00E331F4"/>
    <w:rsid w:val="00E4605D"/>
    <w:rsid w:val="00E5227D"/>
    <w:rsid w:val="00E535BF"/>
    <w:rsid w:val="00E56D71"/>
    <w:rsid w:val="00E570A2"/>
    <w:rsid w:val="00E615AE"/>
    <w:rsid w:val="00E66FC5"/>
    <w:rsid w:val="00E67A99"/>
    <w:rsid w:val="00E76704"/>
    <w:rsid w:val="00E8197F"/>
    <w:rsid w:val="00E84590"/>
    <w:rsid w:val="00E854B4"/>
    <w:rsid w:val="00E93B1D"/>
    <w:rsid w:val="00E93C58"/>
    <w:rsid w:val="00E961CD"/>
    <w:rsid w:val="00E976B9"/>
    <w:rsid w:val="00EA5AD3"/>
    <w:rsid w:val="00EA71AC"/>
    <w:rsid w:val="00EB166C"/>
    <w:rsid w:val="00EB1AC3"/>
    <w:rsid w:val="00EB5943"/>
    <w:rsid w:val="00EB63D6"/>
    <w:rsid w:val="00EC06B7"/>
    <w:rsid w:val="00EC1BA2"/>
    <w:rsid w:val="00ED2E6D"/>
    <w:rsid w:val="00ED38F6"/>
    <w:rsid w:val="00ED52A8"/>
    <w:rsid w:val="00ED5FC6"/>
    <w:rsid w:val="00EE0BC7"/>
    <w:rsid w:val="00EE6225"/>
    <w:rsid w:val="00EE7060"/>
    <w:rsid w:val="00EF2C6B"/>
    <w:rsid w:val="00EF48E7"/>
    <w:rsid w:val="00EF6C1A"/>
    <w:rsid w:val="00EF718E"/>
    <w:rsid w:val="00F03811"/>
    <w:rsid w:val="00F07E2B"/>
    <w:rsid w:val="00F10507"/>
    <w:rsid w:val="00F107FC"/>
    <w:rsid w:val="00F14D83"/>
    <w:rsid w:val="00F1540A"/>
    <w:rsid w:val="00F1786A"/>
    <w:rsid w:val="00F21669"/>
    <w:rsid w:val="00F2425E"/>
    <w:rsid w:val="00F25D95"/>
    <w:rsid w:val="00F316E5"/>
    <w:rsid w:val="00F42F54"/>
    <w:rsid w:val="00F43298"/>
    <w:rsid w:val="00F44AFF"/>
    <w:rsid w:val="00F67C1D"/>
    <w:rsid w:val="00F70FEF"/>
    <w:rsid w:val="00F72A72"/>
    <w:rsid w:val="00F7339C"/>
    <w:rsid w:val="00F7345C"/>
    <w:rsid w:val="00F7361F"/>
    <w:rsid w:val="00F74833"/>
    <w:rsid w:val="00F8164D"/>
    <w:rsid w:val="00F82EC8"/>
    <w:rsid w:val="00F932A4"/>
    <w:rsid w:val="00F9439D"/>
    <w:rsid w:val="00F94CA6"/>
    <w:rsid w:val="00FA1B6A"/>
    <w:rsid w:val="00FA5128"/>
    <w:rsid w:val="00FB2E8E"/>
    <w:rsid w:val="00FC0266"/>
    <w:rsid w:val="00FC0737"/>
    <w:rsid w:val="00FC311F"/>
    <w:rsid w:val="00FD588C"/>
    <w:rsid w:val="00FE223C"/>
    <w:rsid w:val="00FE31D4"/>
    <w:rsid w:val="00FE3D3C"/>
    <w:rsid w:val="00FE60DC"/>
    <w:rsid w:val="00FE72B4"/>
    <w:rsid w:val="00FF079C"/>
    <w:rsid w:val="00FF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5C24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D2600"/>
    <w:pPr>
      <w:spacing w:after="0" w:line="240" w:lineRule="auto"/>
    </w:pPr>
    <w:rPr>
      <w:rFonts w:eastAsia="Times New Roman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rsid w:val="00B07165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i/>
      <w:color w:val="1F497D" w:themeColor="text2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B07165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bCs/>
      <w:i/>
      <w:color w:val="1F497D" w:themeColor="text2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B07165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Cs/>
      <w:sz w:val="24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B07165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Cs/>
      <w:iCs/>
      <w:sz w:val="24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B07165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406DA4" w:themeColor="accent1" w:themeShade="7F"/>
      <w:sz w:val="24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07165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406DA4" w:themeColor="accent1" w:themeShade="7F"/>
      <w:sz w:val="24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0716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0716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0716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5729E"/>
    <w:rPr>
      <w:rFonts w:eastAsiaTheme="majorEastAsia" w:cstheme="majorBidi"/>
      <w:b/>
      <w:bCs/>
      <w:i/>
      <w:color w:val="1F497D" w:themeColor="text2"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5729E"/>
    <w:rPr>
      <w:rFonts w:eastAsiaTheme="majorEastAsia" w:cstheme="majorBidi"/>
      <w:b/>
      <w:bCs/>
      <w:i/>
      <w:color w:val="1F497D" w:themeColor="text2"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5729E"/>
    <w:rPr>
      <w:rFonts w:eastAsiaTheme="majorEastAsia" w:cstheme="majorBidi"/>
      <w:bCs/>
      <w:iCs/>
      <w:sz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5729E"/>
    <w:rPr>
      <w:rFonts w:eastAsiaTheme="majorEastAsia" w:cstheme="majorBidi"/>
      <w:bCs/>
      <w:sz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729E"/>
    <w:rPr>
      <w:rFonts w:asciiTheme="majorHAnsi" w:eastAsiaTheme="majorEastAsia" w:hAnsiTheme="majorHAnsi" w:cstheme="majorBidi"/>
      <w:color w:val="406DA4" w:themeColor="accent1" w:themeShade="7F"/>
      <w:sz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729E"/>
    <w:rPr>
      <w:rFonts w:asciiTheme="majorHAnsi" w:eastAsiaTheme="majorEastAsia" w:hAnsiTheme="majorHAnsi" w:cstheme="majorBidi"/>
      <w:i/>
      <w:iCs/>
      <w:color w:val="406DA4" w:themeColor="accent1" w:themeShade="7F"/>
      <w:sz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729E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72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72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paragraph" w:styleId="Textkrper">
    <w:name w:val="Body Text"/>
    <w:basedOn w:val="Standard"/>
    <w:link w:val="TextkrperZchn"/>
    <w:uiPriority w:val="1"/>
    <w:rsid w:val="0095729E"/>
    <w:pPr>
      <w:ind w:left="104"/>
    </w:pPr>
    <w:rPr>
      <w:rFonts w:eastAsia="Arial" w:cstheme="minorBidi"/>
      <w:sz w:val="48"/>
      <w:szCs w:val="48"/>
    </w:rPr>
  </w:style>
  <w:style w:type="character" w:customStyle="1" w:styleId="TextkrperZchn">
    <w:name w:val="Textkörper Zchn"/>
    <w:basedOn w:val="Absatz-Standardschriftart"/>
    <w:link w:val="Textkrper"/>
    <w:uiPriority w:val="1"/>
    <w:rsid w:val="0095729E"/>
    <w:rPr>
      <w:rFonts w:eastAsia="Arial"/>
      <w:sz w:val="48"/>
      <w:szCs w:val="48"/>
      <w:lang w:val="en-US"/>
    </w:rPr>
  </w:style>
  <w:style w:type="paragraph" w:styleId="KeinLeerraum">
    <w:name w:val="No Spacing"/>
    <w:link w:val="KeinLeerraumZchn"/>
    <w:uiPriority w:val="1"/>
    <w:rsid w:val="0095729E"/>
    <w:pPr>
      <w:spacing w:after="0" w:line="240" w:lineRule="auto"/>
    </w:pPr>
    <w:rPr>
      <w:rFonts w:asciiTheme="minorHAnsi" w:eastAsiaTheme="minorEastAsia" w:hAnsiTheme="minorHAnsi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95729E"/>
    <w:rPr>
      <w:rFonts w:asciiTheme="minorHAnsi" w:eastAsiaTheme="minorEastAsia" w:hAnsiTheme="minorHAnsi"/>
    </w:rPr>
  </w:style>
  <w:style w:type="paragraph" w:styleId="Listenabsatz">
    <w:name w:val="List Paragraph"/>
    <w:basedOn w:val="Standard"/>
    <w:uiPriority w:val="34"/>
    <w:qFormat/>
    <w:rsid w:val="0095729E"/>
    <w:pPr>
      <w:ind w:left="720"/>
      <w:contextualSpacing/>
    </w:pPr>
    <w:rPr>
      <w:rFonts w:eastAsiaTheme="minorEastAsia" w:cstheme="minorBidi"/>
      <w:sz w:val="24"/>
      <w:szCs w:val="22"/>
    </w:rPr>
  </w:style>
  <w:style w:type="paragraph" w:customStyle="1" w:styleId="BLberschrift1">
    <w:name w:val="BL_Überschrift 1"/>
    <w:basedOn w:val="berschrift1"/>
    <w:uiPriority w:val="1"/>
    <w:qFormat/>
    <w:rsid w:val="00231FE7"/>
    <w:pPr>
      <w:keepNext w:val="0"/>
      <w:keepLines w:val="0"/>
      <w:pageBreakBefore/>
      <w:widowControl w:val="0"/>
      <w:numPr>
        <w:numId w:val="18"/>
      </w:numPr>
      <w:spacing w:after="120"/>
    </w:pPr>
    <w:rPr>
      <w:rFonts w:asciiTheme="minorHAnsi" w:hAnsiTheme="minorHAnsi" w:cstheme="minorHAnsi"/>
      <w:sz w:val="24"/>
      <w:szCs w:val="24"/>
      <w:lang w:eastAsia="en-US"/>
    </w:rPr>
  </w:style>
  <w:style w:type="paragraph" w:customStyle="1" w:styleId="BLberschrift2">
    <w:name w:val="BL_Überschrift 2"/>
    <w:basedOn w:val="berschrift2"/>
    <w:uiPriority w:val="1"/>
    <w:qFormat/>
    <w:rsid w:val="00231FE7"/>
    <w:pPr>
      <w:widowControl w:val="0"/>
      <w:numPr>
        <w:numId w:val="18"/>
      </w:numPr>
      <w:spacing w:after="120"/>
    </w:pPr>
    <w:rPr>
      <w:lang w:eastAsia="en-US"/>
    </w:rPr>
  </w:style>
  <w:style w:type="paragraph" w:customStyle="1" w:styleId="BLberschrift3">
    <w:name w:val="BL_Überschrift 3"/>
    <w:basedOn w:val="berschrift3"/>
    <w:uiPriority w:val="1"/>
    <w:qFormat/>
    <w:rsid w:val="00231FE7"/>
    <w:pPr>
      <w:keepNext w:val="0"/>
      <w:keepLines w:val="0"/>
      <w:widowControl w:val="0"/>
      <w:numPr>
        <w:numId w:val="18"/>
      </w:numPr>
      <w:spacing w:after="120"/>
    </w:pPr>
    <w:rPr>
      <w:rFonts w:asciiTheme="minorHAnsi" w:hAnsiTheme="minorHAnsi" w:cstheme="minorHAnsi"/>
      <w:b/>
      <w:szCs w:val="24"/>
      <w:lang w:eastAsia="en-US"/>
    </w:rPr>
  </w:style>
  <w:style w:type="paragraph" w:customStyle="1" w:styleId="BLberschrift4">
    <w:name w:val="BL_Überschrift 4"/>
    <w:basedOn w:val="berschrift4"/>
    <w:uiPriority w:val="1"/>
    <w:qFormat/>
    <w:rsid w:val="00231FE7"/>
    <w:pPr>
      <w:widowControl w:val="0"/>
      <w:numPr>
        <w:numId w:val="18"/>
      </w:numPr>
      <w:spacing w:after="120"/>
    </w:pPr>
    <w:rPr>
      <w:rFonts w:asciiTheme="minorHAnsi" w:hAnsiTheme="minorHAnsi" w:cstheme="minorHAnsi"/>
      <w:szCs w:val="24"/>
      <w:lang w:eastAsia="en-US"/>
    </w:rPr>
  </w:style>
  <w:style w:type="paragraph" w:customStyle="1" w:styleId="BLberschrift5">
    <w:name w:val="BL_Überschrift 5"/>
    <w:basedOn w:val="berschrift5"/>
    <w:uiPriority w:val="1"/>
    <w:qFormat/>
    <w:rsid w:val="00231FE7"/>
    <w:pPr>
      <w:widowControl w:val="0"/>
      <w:numPr>
        <w:numId w:val="18"/>
      </w:numPr>
      <w:spacing w:before="0" w:after="120"/>
    </w:pPr>
    <w:rPr>
      <w:rFonts w:asciiTheme="minorHAnsi" w:hAnsiTheme="minorHAnsi" w:cstheme="minorHAnsi"/>
      <w:color w:val="auto"/>
      <w:szCs w:val="24"/>
      <w:lang w:eastAsia="en-US"/>
    </w:rPr>
  </w:style>
  <w:style w:type="paragraph" w:customStyle="1" w:styleId="BLberschrift6">
    <w:name w:val="BL_Überschrift 6"/>
    <w:basedOn w:val="berschrift6"/>
    <w:uiPriority w:val="1"/>
    <w:qFormat/>
    <w:rsid w:val="00231FE7"/>
    <w:pPr>
      <w:widowControl w:val="0"/>
      <w:numPr>
        <w:numId w:val="18"/>
      </w:numPr>
      <w:spacing w:before="0" w:after="120"/>
    </w:pPr>
    <w:rPr>
      <w:rFonts w:asciiTheme="minorHAnsi" w:hAnsiTheme="minorHAnsi" w:cstheme="minorHAnsi"/>
      <w:i w:val="0"/>
      <w:color w:val="auto"/>
      <w:szCs w:val="24"/>
      <w:lang w:eastAsia="en-US"/>
    </w:rPr>
  </w:style>
  <w:style w:type="paragraph" w:customStyle="1" w:styleId="BLberschrift7">
    <w:name w:val="BL_Überschrift 7"/>
    <w:basedOn w:val="berschrift7"/>
    <w:uiPriority w:val="1"/>
    <w:qFormat/>
    <w:rsid w:val="00231FE7"/>
    <w:pPr>
      <w:widowControl w:val="0"/>
      <w:numPr>
        <w:numId w:val="18"/>
      </w:numPr>
      <w:spacing w:before="0" w:after="120"/>
    </w:pPr>
    <w:rPr>
      <w:rFonts w:asciiTheme="minorHAnsi" w:hAnsiTheme="minorHAnsi" w:cstheme="minorHAnsi"/>
      <w:i w:val="0"/>
      <w:color w:val="auto"/>
      <w:szCs w:val="24"/>
      <w:lang w:eastAsia="en-US"/>
    </w:rPr>
  </w:style>
  <w:style w:type="paragraph" w:customStyle="1" w:styleId="BLberschrift8">
    <w:name w:val="BL_Überschrift 8"/>
    <w:basedOn w:val="berschrift8"/>
    <w:uiPriority w:val="1"/>
    <w:qFormat/>
    <w:rsid w:val="00231FE7"/>
    <w:pPr>
      <w:widowControl w:val="0"/>
      <w:numPr>
        <w:numId w:val="18"/>
      </w:numPr>
      <w:spacing w:before="0" w:after="120"/>
    </w:pPr>
    <w:rPr>
      <w:rFonts w:asciiTheme="minorHAnsi" w:hAnsiTheme="minorHAnsi" w:cstheme="minorHAnsi"/>
      <w:color w:val="auto"/>
      <w:sz w:val="24"/>
      <w:szCs w:val="24"/>
      <w:lang w:eastAsia="en-US"/>
    </w:rPr>
  </w:style>
  <w:style w:type="paragraph" w:customStyle="1" w:styleId="BLberschrift9">
    <w:name w:val="BL_Überschrift 9"/>
    <w:basedOn w:val="berschrift9"/>
    <w:uiPriority w:val="1"/>
    <w:qFormat/>
    <w:rsid w:val="00231FE7"/>
    <w:pPr>
      <w:widowControl w:val="0"/>
      <w:numPr>
        <w:numId w:val="18"/>
      </w:numPr>
      <w:spacing w:before="0" w:after="120"/>
    </w:pPr>
    <w:rPr>
      <w:rFonts w:asciiTheme="minorHAnsi" w:hAnsiTheme="minorHAnsi" w:cstheme="minorHAnsi"/>
      <w:i w:val="0"/>
      <w:color w:val="auto"/>
      <w:sz w:val="24"/>
      <w:szCs w:val="24"/>
      <w:lang w:eastAsia="en-US"/>
    </w:rPr>
  </w:style>
  <w:style w:type="paragraph" w:customStyle="1" w:styleId="BLFTEbene1">
    <w:name w:val="BL_FT_Ebene 1"/>
    <w:basedOn w:val="Standard"/>
    <w:uiPriority w:val="1"/>
    <w:qFormat/>
    <w:rsid w:val="00B07165"/>
    <w:pPr>
      <w:widowControl w:val="0"/>
      <w:spacing w:line="360" w:lineRule="auto"/>
      <w:ind w:left="567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paragraph" w:customStyle="1" w:styleId="BLFTEbene2">
    <w:name w:val="BL_FT_Ebene 2"/>
    <w:basedOn w:val="Standard"/>
    <w:uiPriority w:val="1"/>
    <w:qFormat/>
    <w:rsid w:val="00B07165"/>
    <w:pPr>
      <w:widowControl w:val="0"/>
      <w:spacing w:line="360" w:lineRule="auto"/>
      <w:ind w:left="1134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paragraph" w:customStyle="1" w:styleId="BLFTEbene3">
    <w:name w:val="BL_FT_Ebene 3"/>
    <w:basedOn w:val="Standard"/>
    <w:uiPriority w:val="1"/>
    <w:qFormat/>
    <w:rsid w:val="00B07165"/>
    <w:pPr>
      <w:widowControl w:val="0"/>
      <w:spacing w:line="360" w:lineRule="auto"/>
      <w:ind w:left="1985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paragraph" w:customStyle="1" w:styleId="BLFTEbene4">
    <w:name w:val="BL_FT_Ebene 4"/>
    <w:basedOn w:val="Standard"/>
    <w:uiPriority w:val="1"/>
    <w:qFormat/>
    <w:rsid w:val="00B07165"/>
    <w:pPr>
      <w:widowControl w:val="0"/>
      <w:spacing w:line="360" w:lineRule="auto"/>
      <w:ind w:left="1985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paragraph" w:customStyle="1" w:styleId="BLFTEbene5">
    <w:name w:val="BL_FT_Ebene 5"/>
    <w:basedOn w:val="Standard"/>
    <w:uiPriority w:val="1"/>
    <w:qFormat/>
    <w:rsid w:val="00B07165"/>
    <w:pPr>
      <w:widowControl w:val="0"/>
      <w:spacing w:line="360" w:lineRule="auto"/>
      <w:ind w:left="1985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paragraph" w:customStyle="1" w:styleId="BLFTEbene6">
    <w:name w:val="BL_FT_Ebene 6"/>
    <w:basedOn w:val="Standard"/>
    <w:uiPriority w:val="1"/>
    <w:qFormat/>
    <w:rsid w:val="00B07165"/>
    <w:pPr>
      <w:widowControl w:val="0"/>
      <w:spacing w:line="360" w:lineRule="auto"/>
      <w:ind w:left="1985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paragraph" w:customStyle="1" w:styleId="BLFTEbene7">
    <w:name w:val="BL_FT_Ebene 7"/>
    <w:basedOn w:val="Standard"/>
    <w:uiPriority w:val="1"/>
    <w:qFormat/>
    <w:rsid w:val="00B07165"/>
    <w:pPr>
      <w:widowControl w:val="0"/>
      <w:spacing w:line="360" w:lineRule="auto"/>
      <w:ind w:left="1985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paragraph" w:customStyle="1" w:styleId="BLFTEbene8">
    <w:name w:val="BL_FT_Ebene 8"/>
    <w:basedOn w:val="Standard"/>
    <w:uiPriority w:val="1"/>
    <w:qFormat/>
    <w:rsid w:val="00B07165"/>
    <w:pPr>
      <w:widowControl w:val="0"/>
      <w:spacing w:line="360" w:lineRule="auto"/>
      <w:ind w:left="1985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paragraph" w:customStyle="1" w:styleId="BLFTEbene9">
    <w:name w:val="BL_FT_Ebene 9"/>
    <w:basedOn w:val="Standard"/>
    <w:uiPriority w:val="1"/>
    <w:qFormat/>
    <w:rsid w:val="00B07165"/>
    <w:pPr>
      <w:widowControl w:val="0"/>
      <w:spacing w:line="360" w:lineRule="auto"/>
      <w:ind w:left="1985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paragraph" w:customStyle="1" w:styleId="TAB">
    <w:name w:val="TAB"/>
    <w:basedOn w:val="Standard"/>
    <w:link w:val="TABZchn"/>
    <w:qFormat/>
    <w:rsid w:val="004D3B3B"/>
    <w:pPr>
      <w:tabs>
        <w:tab w:val="left" w:pos="1985"/>
        <w:tab w:val="left" w:pos="4253"/>
        <w:tab w:val="left" w:pos="6237"/>
      </w:tabs>
    </w:pPr>
    <w:rPr>
      <w:rFonts w:asciiTheme="minorHAnsi" w:eastAsiaTheme="minorHAnsi" w:hAnsiTheme="minorHAnsi" w:cstheme="minorBidi"/>
      <w:b/>
      <w:color w:val="325784" w:themeColor="accent3" w:themeShade="80"/>
      <w:szCs w:val="24"/>
      <w:lang w:eastAsia="en-US"/>
    </w:rPr>
  </w:style>
  <w:style w:type="character" w:customStyle="1" w:styleId="TABZchn">
    <w:name w:val="TAB Zchn"/>
    <w:basedOn w:val="Absatz-Standardschriftart"/>
    <w:link w:val="TAB"/>
    <w:rsid w:val="004D3B3B"/>
    <w:rPr>
      <w:rFonts w:asciiTheme="minorHAnsi" w:hAnsiTheme="minorHAnsi"/>
      <w:b/>
      <w:color w:val="325784" w:themeColor="accent3" w:themeShade="80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9C6DA3"/>
    <w:pPr>
      <w:tabs>
        <w:tab w:val="center" w:pos="4536"/>
        <w:tab w:val="right" w:pos="9072"/>
      </w:tabs>
    </w:pPr>
    <w:rPr>
      <w:rFonts w:eastAsiaTheme="minorEastAsia" w:cstheme="minorBidi"/>
      <w:sz w:val="24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9C6DA3"/>
    <w:rPr>
      <w:rFonts w:eastAsiaTheme="minorEastAsia"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C6DA3"/>
    <w:pPr>
      <w:tabs>
        <w:tab w:val="center" w:pos="4536"/>
        <w:tab w:val="right" w:pos="9072"/>
      </w:tabs>
    </w:pPr>
    <w:rPr>
      <w:rFonts w:eastAsiaTheme="minorEastAsia" w:cstheme="minorBidi"/>
      <w:sz w:val="24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9C6DA3"/>
    <w:rPr>
      <w:rFonts w:eastAsiaTheme="minorEastAsia"/>
      <w:sz w:val="24"/>
      <w:lang w:eastAsia="de-DE"/>
    </w:rPr>
  </w:style>
  <w:style w:type="table" w:styleId="Tabellenraster">
    <w:name w:val="Table Grid"/>
    <w:basedOn w:val="NormaleTabelle"/>
    <w:uiPriority w:val="59"/>
    <w:rsid w:val="009C6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6DA3"/>
    <w:rPr>
      <w:rFonts w:ascii="Tahoma" w:eastAsiaTheme="minorEastAsi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6DA3"/>
    <w:rPr>
      <w:rFonts w:ascii="Tahoma" w:eastAsiaTheme="minorEastAsi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FE223C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12564A"/>
    <w:rPr>
      <w:color w:val="548DD4" w:themeColor="hyperlink"/>
      <w:u w:val="single"/>
    </w:rPr>
  </w:style>
  <w:style w:type="table" w:customStyle="1" w:styleId="TabellemithellemGitternetz1">
    <w:name w:val="Tabelle mit hellem Gitternetz1"/>
    <w:basedOn w:val="NormaleTabelle"/>
    <w:uiPriority w:val="40"/>
    <w:rsid w:val="009078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A07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A079D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A079D"/>
    <w:rPr>
      <w:rFonts w:eastAsia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07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079D"/>
    <w:rPr>
      <w:rFonts w:eastAsia="Times New Roman" w:cs="Times New Roman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D2600"/>
    <w:pPr>
      <w:spacing w:after="0" w:line="240" w:lineRule="auto"/>
    </w:pPr>
    <w:rPr>
      <w:rFonts w:eastAsia="Times New Roman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rsid w:val="00B07165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i/>
      <w:color w:val="1F497D" w:themeColor="text2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B07165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bCs/>
      <w:i/>
      <w:color w:val="1F497D" w:themeColor="text2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B07165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Cs/>
      <w:sz w:val="24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B07165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Cs/>
      <w:iCs/>
      <w:sz w:val="24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B07165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406DA4" w:themeColor="accent1" w:themeShade="7F"/>
      <w:sz w:val="24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07165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406DA4" w:themeColor="accent1" w:themeShade="7F"/>
      <w:sz w:val="24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0716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0716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0716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5729E"/>
    <w:rPr>
      <w:rFonts w:eastAsiaTheme="majorEastAsia" w:cstheme="majorBidi"/>
      <w:b/>
      <w:bCs/>
      <w:i/>
      <w:color w:val="1F497D" w:themeColor="text2"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5729E"/>
    <w:rPr>
      <w:rFonts w:eastAsiaTheme="majorEastAsia" w:cstheme="majorBidi"/>
      <w:b/>
      <w:bCs/>
      <w:i/>
      <w:color w:val="1F497D" w:themeColor="text2"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5729E"/>
    <w:rPr>
      <w:rFonts w:eastAsiaTheme="majorEastAsia" w:cstheme="majorBidi"/>
      <w:bCs/>
      <w:iCs/>
      <w:sz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5729E"/>
    <w:rPr>
      <w:rFonts w:eastAsiaTheme="majorEastAsia" w:cstheme="majorBidi"/>
      <w:bCs/>
      <w:sz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729E"/>
    <w:rPr>
      <w:rFonts w:asciiTheme="majorHAnsi" w:eastAsiaTheme="majorEastAsia" w:hAnsiTheme="majorHAnsi" w:cstheme="majorBidi"/>
      <w:color w:val="406DA4" w:themeColor="accent1" w:themeShade="7F"/>
      <w:sz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729E"/>
    <w:rPr>
      <w:rFonts w:asciiTheme="majorHAnsi" w:eastAsiaTheme="majorEastAsia" w:hAnsiTheme="majorHAnsi" w:cstheme="majorBidi"/>
      <w:i/>
      <w:iCs/>
      <w:color w:val="406DA4" w:themeColor="accent1" w:themeShade="7F"/>
      <w:sz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729E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72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72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paragraph" w:styleId="Textkrper">
    <w:name w:val="Body Text"/>
    <w:basedOn w:val="Standard"/>
    <w:link w:val="TextkrperZchn"/>
    <w:uiPriority w:val="1"/>
    <w:rsid w:val="0095729E"/>
    <w:pPr>
      <w:ind w:left="104"/>
    </w:pPr>
    <w:rPr>
      <w:rFonts w:eastAsia="Arial" w:cstheme="minorBidi"/>
      <w:sz w:val="48"/>
      <w:szCs w:val="48"/>
    </w:rPr>
  </w:style>
  <w:style w:type="character" w:customStyle="1" w:styleId="TextkrperZchn">
    <w:name w:val="Textkörper Zchn"/>
    <w:basedOn w:val="Absatz-Standardschriftart"/>
    <w:link w:val="Textkrper"/>
    <w:uiPriority w:val="1"/>
    <w:rsid w:val="0095729E"/>
    <w:rPr>
      <w:rFonts w:eastAsia="Arial"/>
      <w:sz w:val="48"/>
      <w:szCs w:val="48"/>
      <w:lang w:val="en-US"/>
    </w:rPr>
  </w:style>
  <w:style w:type="paragraph" w:styleId="KeinLeerraum">
    <w:name w:val="No Spacing"/>
    <w:link w:val="KeinLeerraumZchn"/>
    <w:uiPriority w:val="1"/>
    <w:rsid w:val="0095729E"/>
    <w:pPr>
      <w:spacing w:after="0" w:line="240" w:lineRule="auto"/>
    </w:pPr>
    <w:rPr>
      <w:rFonts w:asciiTheme="minorHAnsi" w:eastAsiaTheme="minorEastAsia" w:hAnsiTheme="minorHAnsi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95729E"/>
    <w:rPr>
      <w:rFonts w:asciiTheme="minorHAnsi" w:eastAsiaTheme="minorEastAsia" w:hAnsiTheme="minorHAnsi"/>
    </w:rPr>
  </w:style>
  <w:style w:type="paragraph" w:styleId="Listenabsatz">
    <w:name w:val="List Paragraph"/>
    <w:basedOn w:val="Standard"/>
    <w:uiPriority w:val="34"/>
    <w:qFormat/>
    <w:rsid w:val="0095729E"/>
    <w:pPr>
      <w:ind w:left="720"/>
      <w:contextualSpacing/>
    </w:pPr>
    <w:rPr>
      <w:rFonts w:eastAsiaTheme="minorEastAsia" w:cstheme="minorBidi"/>
      <w:sz w:val="24"/>
      <w:szCs w:val="22"/>
    </w:rPr>
  </w:style>
  <w:style w:type="paragraph" w:customStyle="1" w:styleId="BLberschrift1">
    <w:name w:val="BL_Überschrift 1"/>
    <w:basedOn w:val="berschrift1"/>
    <w:uiPriority w:val="1"/>
    <w:qFormat/>
    <w:rsid w:val="00231FE7"/>
    <w:pPr>
      <w:keepNext w:val="0"/>
      <w:keepLines w:val="0"/>
      <w:pageBreakBefore/>
      <w:widowControl w:val="0"/>
      <w:numPr>
        <w:numId w:val="18"/>
      </w:numPr>
      <w:spacing w:after="120"/>
    </w:pPr>
    <w:rPr>
      <w:rFonts w:asciiTheme="minorHAnsi" w:hAnsiTheme="minorHAnsi" w:cstheme="minorHAnsi"/>
      <w:sz w:val="24"/>
      <w:szCs w:val="24"/>
      <w:lang w:eastAsia="en-US"/>
    </w:rPr>
  </w:style>
  <w:style w:type="paragraph" w:customStyle="1" w:styleId="BLberschrift2">
    <w:name w:val="BL_Überschrift 2"/>
    <w:basedOn w:val="berschrift2"/>
    <w:uiPriority w:val="1"/>
    <w:qFormat/>
    <w:rsid w:val="00231FE7"/>
    <w:pPr>
      <w:widowControl w:val="0"/>
      <w:numPr>
        <w:numId w:val="18"/>
      </w:numPr>
      <w:spacing w:after="120"/>
    </w:pPr>
    <w:rPr>
      <w:lang w:eastAsia="en-US"/>
    </w:rPr>
  </w:style>
  <w:style w:type="paragraph" w:customStyle="1" w:styleId="BLberschrift3">
    <w:name w:val="BL_Überschrift 3"/>
    <w:basedOn w:val="berschrift3"/>
    <w:uiPriority w:val="1"/>
    <w:qFormat/>
    <w:rsid w:val="00231FE7"/>
    <w:pPr>
      <w:keepNext w:val="0"/>
      <w:keepLines w:val="0"/>
      <w:widowControl w:val="0"/>
      <w:numPr>
        <w:numId w:val="18"/>
      </w:numPr>
      <w:spacing w:after="120"/>
    </w:pPr>
    <w:rPr>
      <w:rFonts w:asciiTheme="minorHAnsi" w:hAnsiTheme="minorHAnsi" w:cstheme="minorHAnsi"/>
      <w:b/>
      <w:szCs w:val="24"/>
      <w:lang w:eastAsia="en-US"/>
    </w:rPr>
  </w:style>
  <w:style w:type="paragraph" w:customStyle="1" w:styleId="BLberschrift4">
    <w:name w:val="BL_Überschrift 4"/>
    <w:basedOn w:val="berschrift4"/>
    <w:uiPriority w:val="1"/>
    <w:qFormat/>
    <w:rsid w:val="00231FE7"/>
    <w:pPr>
      <w:widowControl w:val="0"/>
      <w:numPr>
        <w:numId w:val="18"/>
      </w:numPr>
      <w:spacing w:after="120"/>
    </w:pPr>
    <w:rPr>
      <w:rFonts w:asciiTheme="minorHAnsi" w:hAnsiTheme="minorHAnsi" w:cstheme="minorHAnsi"/>
      <w:szCs w:val="24"/>
      <w:lang w:eastAsia="en-US"/>
    </w:rPr>
  </w:style>
  <w:style w:type="paragraph" w:customStyle="1" w:styleId="BLberschrift5">
    <w:name w:val="BL_Überschrift 5"/>
    <w:basedOn w:val="berschrift5"/>
    <w:uiPriority w:val="1"/>
    <w:qFormat/>
    <w:rsid w:val="00231FE7"/>
    <w:pPr>
      <w:widowControl w:val="0"/>
      <w:numPr>
        <w:numId w:val="18"/>
      </w:numPr>
      <w:spacing w:before="0" w:after="120"/>
    </w:pPr>
    <w:rPr>
      <w:rFonts w:asciiTheme="minorHAnsi" w:hAnsiTheme="minorHAnsi" w:cstheme="minorHAnsi"/>
      <w:color w:val="auto"/>
      <w:szCs w:val="24"/>
      <w:lang w:eastAsia="en-US"/>
    </w:rPr>
  </w:style>
  <w:style w:type="paragraph" w:customStyle="1" w:styleId="BLberschrift6">
    <w:name w:val="BL_Überschrift 6"/>
    <w:basedOn w:val="berschrift6"/>
    <w:uiPriority w:val="1"/>
    <w:qFormat/>
    <w:rsid w:val="00231FE7"/>
    <w:pPr>
      <w:widowControl w:val="0"/>
      <w:numPr>
        <w:numId w:val="18"/>
      </w:numPr>
      <w:spacing w:before="0" w:after="120"/>
    </w:pPr>
    <w:rPr>
      <w:rFonts w:asciiTheme="minorHAnsi" w:hAnsiTheme="minorHAnsi" w:cstheme="minorHAnsi"/>
      <w:i w:val="0"/>
      <w:color w:val="auto"/>
      <w:szCs w:val="24"/>
      <w:lang w:eastAsia="en-US"/>
    </w:rPr>
  </w:style>
  <w:style w:type="paragraph" w:customStyle="1" w:styleId="BLberschrift7">
    <w:name w:val="BL_Überschrift 7"/>
    <w:basedOn w:val="berschrift7"/>
    <w:uiPriority w:val="1"/>
    <w:qFormat/>
    <w:rsid w:val="00231FE7"/>
    <w:pPr>
      <w:widowControl w:val="0"/>
      <w:numPr>
        <w:numId w:val="18"/>
      </w:numPr>
      <w:spacing w:before="0" w:after="120"/>
    </w:pPr>
    <w:rPr>
      <w:rFonts w:asciiTheme="minorHAnsi" w:hAnsiTheme="minorHAnsi" w:cstheme="minorHAnsi"/>
      <w:i w:val="0"/>
      <w:color w:val="auto"/>
      <w:szCs w:val="24"/>
      <w:lang w:eastAsia="en-US"/>
    </w:rPr>
  </w:style>
  <w:style w:type="paragraph" w:customStyle="1" w:styleId="BLberschrift8">
    <w:name w:val="BL_Überschrift 8"/>
    <w:basedOn w:val="berschrift8"/>
    <w:uiPriority w:val="1"/>
    <w:qFormat/>
    <w:rsid w:val="00231FE7"/>
    <w:pPr>
      <w:widowControl w:val="0"/>
      <w:numPr>
        <w:numId w:val="18"/>
      </w:numPr>
      <w:spacing w:before="0" w:after="120"/>
    </w:pPr>
    <w:rPr>
      <w:rFonts w:asciiTheme="minorHAnsi" w:hAnsiTheme="minorHAnsi" w:cstheme="minorHAnsi"/>
      <w:color w:val="auto"/>
      <w:sz w:val="24"/>
      <w:szCs w:val="24"/>
      <w:lang w:eastAsia="en-US"/>
    </w:rPr>
  </w:style>
  <w:style w:type="paragraph" w:customStyle="1" w:styleId="BLberschrift9">
    <w:name w:val="BL_Überschrift 9"/>
    <w:basedOn w:val="berschrift9"/>
    <w:uiPriority w:val="1"/>
    <w:qFormat/>
    <w:rsid w:val="00231FE7"/>
    <w:pPr>
      <w:widowControl w:val="0"/>
      <w:numPr>
        <w:numId w:val="18"/>
      </w:numPr>
      <w:spacing w:before="0" w:after="120"/>
    </w:pPr>
    <w:rPr>
      <w:rFonts w:asciiTheme="minorHAnsi" w:hAnsiTheme="minorHAnsi" w:cstheme="minorHAnsi"/>
      <w:i w:val="0"/>
      <w:color w:val="auto"/>
      <w:sz w:val="24"/>
      <w:szCs w:val="24"/>
      <w:lang w:eastAsia="en-US"/>
    </w:rPr>
  </w:style>
  <w:style w:type="paragraph" w:customStyle="1" w:styleId="BLFTEbene1">
    <w:name w:val="BL_FT_Ebene 1"/>
    <w:basedOn w:val="Standard"/>
    <w:uiPriority w:val="1"/>
    <w:qFormat/>
    <w:rsid w:val="00B07165"/>
    <w:pPr>
      <w:widowControl w:val="0"/>
      <w:spacing w:line="360" w:lineRule="auto"/>
      <w:ind w:left="567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paragraph" w:customStyle="1" w:styleId="BLFTEbene2">
    <w:name w:val="BL_FT_Ebene 2"/>
    <w:basedOn w:val="Standard"/>
    <w:uiPriority w:val="1"/>
    <w:qFormat/>
    <w:rsid w:val="00B07165"/>
    <w:pPr>
      <w:widowControl w:val="0"/>
      <w:spacing w:line="360" w:lineRule="auto"/>
      <w:ind w:left="1134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paragraph" w:customStyle="1" w:styleId="BLFTEbene3">
    <w:name w:val="BL_FT_Ebene 3"/>
    <w:basedOn w:val="Standard"/>
    <w:uiPriority w:val="1"/>
    <w:qFormat/>
    <w:rsid w:val="00B07165"/>
    <w:pPr>
      <w:widowControl w:val="0"/>
      <w:spacing w:line="360" w:lineRule="auto"/>
      <w:ind w:left="1985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paragraph" w:customStyle="1" w:styleId="BLFTEbene4">
    <w:name w:val="BL_FT_Ebene 4"/>
    <w:basedOn w:val="Standard"/>
    <w:uiPriority w:val="1"/>
    <w:qFormat/>
    <w:rsid w:val="00B07165"/>
    <w:pPr>
      <w:widowControl w:val="0"/>
      <w:spacing w:line="360" w:lineRule="auto"/>
      <w:ind w:left="1985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paragraph" w:customStyle="1" w:styleId="BLFTEbene5">
    <w:name w:val="BL_FT_Ebene 5"/>
    <w:basedOn w:val="Standard"/>
    <w:uiPriority w:val="1"/>
    <w:qFormat/>
    <w:rsid w:val="00B07165"/>
    <w:pPr>
      <w:widowControl w:val="0"/>
      <w:spacing w:line="360" w:lineRule="auto"/>
      <w:ind w:left="1985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paragraph" w:customStyle="1" w:styleId="BLFTEbene6">
    <w:name w:val="BL_FT_Ebene 6"/>
    <w:basedOn w:val="Standard"/>
    <w:uiPriority w:val="1"/>
    <w:qFormat/>
    <w:rsid w:val="00B07165"/>
    <w:pPr>
      <w:widowControl w:val="0"/>
      <w:spacing w:line="360" w:lineRule="auto"/>
      <w:ind w:left="1985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paragraph" w:customStyle="1" w:styleId="BLFTEbene7">
    <w:name w:val="BL_FT_Ebene 7"/>
    <w:basedOn w:val="Standard"/>
    <w:uiPriority w:val="1"/>
    <w:qFormat/>
    <w:rsid w:val="00B07165"/>
    <w:pPr>
      <w:widowControl w:val="0"/>
      <w:spacing w:line="360" w:lineRule="auto"/>
      <w:ind w:left="1985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paragraph" w:customStyle="1" w:styleId="BLFTEbene8">
    <w:name w:val="BL_FT_Ebene 8"/>
    <w:basedOn w:val="Standard"/>
    <w:uiPriority w:val="1"/>
    <w:qFormat/>
    <w:rsid w:val="00B07165"/>
    <w:pPr>
      <w:widowControl w:val="0"/>
      <w:spacing w:line="360" w:lineRule="auto"/>
      <w:ind w:left="1985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paragraph" w:customStyle="1" w:styleId="BLFTEbene9">
    <w:name w:val="BL_FT_Ebene 9"/>
    <w:basedOn w:val="Standard"/>
    <w:uiPriority w:val="1"/>
    <w:qFormat/>
    <w:rsid w:val="00B07165"/>
    <w:pPr>
      <w:widowControl w:val="0"/>
      <w:spacing w:line="360" w:lineRule="auto"/>
      <w:ind w:left="1985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paragraph" w:customStyle="1" w:styleId="TAB">
    <w:name w:val="TAB"/>
    <w:basedOn w:val="Standard"/>
    <w:link w:val="TABZchn"/>
    <w:qFormat/>
    <w:rsid w:val="004D3B3B"/>
    <w:pPr>
      <w:tabs>
        <w:tab w:val="left" w:pos="1985"/>
        <w:tab w:val="left" w:pos="4253"/>
        <w:tab w:val="left" w:pos="6237"/>
      </w:tabs>
    </w:pPr>
    <w:rPr>
      <w:rFonts w:asciiTheme="minorHAnsi" w:eastAsiaTheme="minorHAnsi" w:hAnsiTheme="minorHAnsi" w:cstheme="minorBidi"/>
      <w:b/>
      <w:color w:val="325784" w:themeColor="accent3" w:themeShade="80"/>
      <w:szCs w:val="24"/>
      <w:lang w:eastAsia="en-US"/>
    </w:rPr>
  </w:style>
  <w:style w:type="character" w:customStyle="1" w:styleId="TABZchn">
    <w:name w:val="TAB Zchn"/>
    <w:basedOn w:val="Absatz-Standardschriftart"/>
    <w:link w:val="TAB"/>
    <w:rsid w:val="004D3B3B"/>
    <w:rPr>
      <w:rFonts w:asciiTheme="minorHAnsi" w:hAnsiTheme="minorHAnsi"/>
      <w:b/>
      <w:color w:val="325784" w:themeColor="accent3" w:themeShade="80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9C6DA3"/>
    <w:pPr>
      <w:tabs>
        <w:tab w:val="center" w:pos="4536"/>
        <w:tab w:val="right" w:pos="9072"/>
      </w:tabs>
    </w:pPr>
    <w:rPr>
      <w:rFonts w:eastAsiaTheme="minorEastAsia" w:cstheme="minorBidi"/>
      <w:sz w:val="24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9C6DA3"/>
    <w:rPr>
      <w:rFonts w:eastAsiaTheme="minorEastAsia"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C6DA3"/>
    <w:pPr>
      <w:tabs>
        <w:tab w:val="center" w:pos="4536"/>
        <w:tab w:val="right" w:pos="9072"/>
      </w:tabs>
    </w:pPr>
    <w:rPr>
      <w:rFonts w:eastAsiaTheme="minorEastAsia" w:cstheme="minorBidi"/>
      <w:sz w:val="24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9C6DA3"/>
    <w:rPr>
      <w:rFonts w:eastAsiaTheme="minorEastAsia"/>
      <w:sz w:val="24"/>
      <w:lang w:eastAsia="de-DE"/>
    </w:rPr>
  </w:style>
  <w:style w:type="table" w:styleId="Tabellenraster">
    <w:name w:val="Table Grid"/>
    <w:basedOn w:val="NormaleTabelle"/>
    <w:uiPriority w:val="59"/>
    <w:rsid w:val="009C6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6DA3"/>
    <w:rPr>
      <w:rFonts w:ascii="Tahoma" w:eastAsiaTheme="minorEastAsi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6DA3"/>
    <w:rPr>
      <w:rFonts w:ascii="Tahoma" w:eastAsiaTheme="minorEastAsi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FE223C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12564A"/>
    <w:rPr>
      <w:color w:val="548DD4" w:themeColor="hyperlink"/>
      <w:u w:val="single"/>
    </w:rPr>
  </w:style>
  <w:style w:type="table" w:customStyle="1" w:styleId="TabellemithellemGitternetz1">
    <w:name w:val="Tabelle mit hellem Gitternetz1"/>
    <w:basedOn w:val="NormaleTabelle"/>
    <w:uiPriority w:val="40"/>
    <w:rsid w:val="009078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A07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A079D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A079D"/>
    <w:rPr>
      <w:rFonts w:eastAsia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07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079D"/>
    <w:rPr>
      <w:rFonts w:eastAsia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9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7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konturen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IT-Link-Office">
  <a:themeElements>
    <a:clrScheme name="BL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DBE5F1"/>
      </a:accent1>
      <a:accent2>
        <a:srgbClr val="B8CCE4"/>
      </a:accent2>
      <a:accent3>
        <a:srgbClr val="95B3D7"/>
      </a:accent3>
      <a:accent4>
        <a:srgbClr val="4F81BD"/>
      </a:accent4>
      <a:accent5>
        <a:srgbClr val="366092"/>
      </a:accent5>
      <a:accent6>
        <a:srgbClr val="244061"/>
      </a:accent6>
      <a:hlink>
        <a:srgbClr val="548DD4"/>
      </a:hlink>
      <a:folHlink>
        <a:srgbClr val="7F7F7F"/>
      </a:folHlink>
    </a:clrScheme>
    <a:fontScheme name="BL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3F4BA-8EBA-40E2-93EA-4E8E69975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40EE964.dotm</Template>
  <TotalTime>0</TotalTime>
  <Pages>5</Pages>
  <Words>970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DiCV OS</Company>
  <LinksUpToDate>false</LinksUpToDate>
  <CharactersWithSpaces>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Moritz Exner</dc:creator>
  <cp:lastModifiedBy>Moritz Exner</cp:lastModifiedBy>
  <cp:revision>2</cp:revision>
  <cp:lastPrinted>2018-09-13T12:04:00Z</cp:lastPrinted>
  <dcterms:created xsi:type="dcterms:W3CDTF">2019-08-15T11:39:00Z</dcterms:created>
  <dcterms:modified xsi:type="dcterms:W3CDTF">2019-08-15T11:39:00Z</dcterms:modified>
</cp:coreProperties>
</file>