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119" w:rsidRDefault="00E4197A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1732B5" wp14:editId="520129F6">
                <wp:simplePos x="0" y="0"/>
                <wp:positionH relativeFrom="column">
                  <wp:posOffset>4328160</wp:posOffset>
                </wp:positionH>
                <wp:positionV relativeFrom="paragraph">
                  <wp:posOffset>4386580</wp:posOffset>
                </wp:positionV>
                <wp:extent cx="219075" cy="0"/>
                <wp:effectExtent l="0" t="0" r="9525" b="19050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8pt,345.4pt" to="358.05pt,3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" strokecolor="#4579b8 [3044]"/>
            </w:pict>
          </mc:Fallback>
        </mc:AlternateContent>
      </w:r>
      <w:r w:rsidR="00360E0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B3A4E7" wp14:editId="33C9DFED">
                <wp:simplePos x="0" y="0"/>
                <wp:positionH relativeFrom="column">
                  <wp:posOffset>3175635</wp:posOffset>
                </wp:positionH>
                <wp:positionV relativeFrom="paragraph">
                  <wp:posOffset>43180</wp:posOffset>
                </wp:positionV>
                <wp:extent cx="200025" cy="0"/>
                <wp:effectExtent l="0" t="0" r="9525" b="19050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05pt,3.4pt" to="26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" strokecolor="#4579b8 [3044]"/>
            </w:pict>
          </mc:Fallback>
        </mc:AlternateContent>
      </w:r>
    </w:p>
    <w:p w:rsidR="00703119" w:rsidRPr="00703119" w:rsidRDefault="00703119" w:rsidP="00703119"/>
    <w:p w:rsidR="00703119" w:rsidRPr="00703119" w:rsidRDefault="00B350D6" w:rsidP="00B350D6">
      <w:pPr>
        <w:tabs>
          <w:tab w:val="left" w:pos="3073"/>
        </w:tabs>
      </w:pPr>
      <w:r>
        <w:tab/>
      </w:r>
    </w:p>
    <w:p w:rsidR="00703119" w:rsidRPr="00703119" w:rsidRDefault="00703119" w:rsidP="00703119"/>
    <w:p w:rsidR="00703119" w:rsidRPr="00703119" w:rsidRDefault="00703119" w:rsidP="00703119"/>
    <w:p w:rsidR="00703119" w:rsidRPr="00703119" w:rsidRDefault="00703119" w:rsidP="00703119"/>
    <w:p w:rsidR="00703119" w:rsidRPr="00703119" w:rsidRDefault="00703119" w:rsidP="00703119"/>
    <w:p w:rsidR="00703119" w:rsidRPr="00703119" w:rsidRDefault="00703119" w:rsidP="00703119"/>
    <w:p w:rsidR="00703119" w:rsidRPr="00703119" w:rsidRDefault="00703119" w:rsidP="00703119"/>
    <w:p w:rsidR="00703119" w:rsidRPr="00703119" w:rsidRDefault="00703119" w:rsidP="00703119"/>
    <w:p w:rsidR="00703119" w:rsidRPr="00703119" w:rsidRDefault="00703119" w:rsidP="00703119"/>
    <w:p w:rsidR="00703119" w:rsidRDefault="00703119" w:rsidP="00703119"/>
    <w:p w:rsidR="005D1CFD" w:rsidRDefault="005D1CFD" w:rsidP="00703119"/>
    <w:p w:rsidR="00703119" w:rsidRDefault="00703119" w:rsidP="00703119"/>
    <w:p w:rsidR="00703119" w:rsidRDefault="00703119" w:rsidP="00703119"/>
    <w:p w:rsidR="00703119" w:rsidRDefault="00703119" w:rsidP="0070311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724"/>
        <w:gridCol w:w="1614"/>
        <w:gridCol w:w="4110"/>
      </w:tblGrid>
      <w:tr w:rsidR="00703119" w:rsidTr="00DC5149">
        <w:trPr>
          <w:trHeight w:val="978"/>
        </w:trPr>
        <w:tc>
          <w:tcPr>
            <w:tcW w:w="5724" w:type="dxa"/>
          </w:tcPr>
          <w:p w:rsidR="00703119" w:rsidRPr="00DC5149" w:rsidRDefault="00703119" w:rsidP="00703119">
            <w:pPr>
              <w:rPr>
                <w:rFonts w:ascii="Arial" w:hAnsi="Arial" w:cs="Arial"/>
                <w:b/>
              </w:rPr>
            </w:pPr>
            <w:r w:rsidRPr="00DC5149">
              <w:rPr>
                <w:rFonts w:ascii="Arial" w:hAnsi="Arial" w:cs="Arial"/>
                <w:b/>
              </w:rPr>
              <w:lastRenderedPageBreak/>
              <w:t>Krankenkasse bzw. Kostenträger</w:t>
            </w:r>
          </w:p>
        </w:tc>
        <w:tc>
          <w:tcPr>
            <w:tcW w:w="5724" w:type="dxa"/>
            <w:gridSpan w:val="2"/>
            <w:tcBorders>
              <w:bottom w:val="single" w:sz="4" w:space="0" w:color="auto"/>
            </w:tcBorders>
          </w:tcPr>
          <w:p w:rsidR="00540F3F" w:rsidRDefault="00540F3F" w:rsidP="00540F3F">
            <w:pPr>
              <w:spacing w:line="120" w:lineRule="auto"/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</w:p>
          <w:p w:rsidR="00703119" w:rsidRPr="00DC5149" w:rsidRDefault="00703119" w:rsidP="005B3052">
            <w:pPr>
              <w:jc w:val="center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5B3052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Ärztliche Empfehlung im Rahmen </w:t>
            </w:r>
            <w:r w:rsidRPr="005B3052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Präventionsgesetz </w:t>
            </w:r>
            <w:r w:rsidR="005B3052" w:rsidRPr="005B3052">
              <w:rPr>
                <w:b/>
                <w:color w:val="FF0000"/>
                <w:sz w:val="28"/>
                <w:szCs w:val="28"/>
              </w:rPr>
              <w:t>§ 20 Abs. 4 Nr. 1 SGB V</w:t>
            </w:r>
          </w:p>
        </w:tc>
        <w:bookmarkStart w:id="0" w:name="_GoBack"/>
        <w:bookmarkEnd w:id="0"/>
      </w:tr>
      <w:tr w:rsidR="00703119" w:rsidTr="00DC5149">
        <w:trPr>
          <w:trHeight w:val="922"/>
        </w:trPr>
        <w:tc>
          <w:tcPr>
            <w:tcW w:w="5724" w:type="dxa"/>
            <w:tcBorders>
              <w:right w:val="single" w:sz="4" w:space="0" w:color="auto"/>
            </w:tcBorders>
          </w:tcPr>
          <w:p w:rsidR="00A252B1" w:rsidRPr="00A252B1" w:rsidRDefault="00703119" w:rsidP="0070311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52B1">
              <w:rPr>
                <w:rFonts w:ascii="Arial" w:hAnsi="Arial" w:cs="Arial"/>
                <w:b/>
                <w:sz w:val="16"/>
                <w:szCs w:val="16"/>
              </w:rPr>
              <w:t>Name, Vorname</w:t>
            </w:r>
            <w:r w:rsidR="00A252B1" w:rsidRPr="00A252B1">
              <w:rPr>
                <w:rFonts w:ascii="Arial" w:hAnsi="Arial" w:cs="Arial"/>
                <w:b/>
                <w:sz w:val="16"/>
                <w:szCs w:val="16"/>
              </w:rPr>
              <w:t xml:space="preserve"> des Versicherten</w:t>
            </w:r>
            <w:r w:rsidRPr="00A252B1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A252B1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  <w:p w:rsidR="00A252B1" w:rsidRPr="00A252B1" w:rsidRDefault="00A252B1" w:rsidP="0070311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03119" w:rsidRPr="00A252B1" w:rsidRDefault="00A252B1" w:rsidP="0070311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52B1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</w:t>
            </w:r>
            <w:r w:rsidR="00703119" w:rsidRPr="00A252B1">
              <w:rPr>
                <w:rFonts w:ascii="Arial" w:hAnsi="Arial" w:cs="Arial"/>
                <w:b/>
                <w:sz w:val="16"/>
                <w:szCs w:val="16"/>
              </w:rPr>
              <w:t>geb. am</w:t>
            </w:r>
          </w:p>
          <w:p w:rsidR="00703119" w:rsidRPr="00DC5149" w:rsidRDefault="00703119" w:rsidP="00703119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3119" w:rsidRPr="00DC5149" w:rsidRDefault="00703119" w:rsidP="00703119">
            <w:pPr>
              <w:pStyle w:val="StandardWeb"/>
              <w:spacing w:before="216" w:beforeAutospacing="0" w:after="0" w:afterAutospacing="0"/>
              <w:textAlignment w:val="baseline"/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DC5149">
              <w:rPr>
                <w:rFonts w:ascii="Arial" w:hAnsi="Arial" w:cs="Arial"/>
                <w:noProof/>
              </w:rPr>
              <w:drawing>
                <wp:inline distT="0" distB="0" distL="0" distR="0" wp14:anchorId="62A04ECD" wp14:editId="3AFC0828">
                  <wp:extent cx="790575" cy="465659"/>
                  <wp:effectExtent l="0" t="0" r="0" b="0"/>
                  <wp:docPr id="6" name="Picture 8" descr="C:\Users\MExner\AppData\Local\Temp\Rar$DRa0.657\CD-Oeffentlichkeitsarbeit\SKOLL-SPEZIAL-Logo\SKOLL-SPEZIAL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8" descr="C:\Users\MExner\AppData\Local\Temp\Rar$DRa0.657\CD-Oeffentlichkeitsarbeit\SKOLL-SPEZIAL-Logo\SKOLL-SPEZIAL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6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19" w:rsidRPr="00DC5149" w:rsidRDefault="00703119" w:rsidP="00703119">
            <w:pPr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  <w:p w:rsidR="00703119" w:rsidRPr="00DC5149" w:rsidRDefault="00703119" w:rsidP="00703119">
            <w:pPr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DC5149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Selbstkontrolltraining für den gesundheitsgerechten Umgang mit Alkohol, der Förderung des Nichtrauchens</w:t>
            </w:r>
            <w:r w:rsidRPr="00DC5149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</w:rPr>
              <w:t xml:space="preserve"> </w:t>
            </w:r>
            <w:r w:rsidRPr="00DC5149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und des Gesundheitsbewusstseins</w:t>
            </w:r>
          </w:p>
          <w:p w:rsidR="00703119" w:rsidRPr="00DC5149" w:rsidRDefault="00703119" w:rsidP="00703119">
            <w:pPr>
              <w:rPr>
                <w:rFonts w:ascii="Arial" w:hAnsi="Arial" w:cs="Arial"/>
              </w:rPr>
            </w:pPr>
          </w:p>
        </w:tc>
      </w:tr>
      <w:tr w:rsidR="00703119" w:rsidTr="00DC5149">
        <w:trPr>
          <w:trHeight w:val="963"/>
        </w:trPr>
        <w:tc>
          <w:tcPr>
            <w:tcW w:w="5724" w:type="dxa"/>
            <w:tcBorders>
              <w:right w:val="single" w:sz="4" w:space="0" w:color="auto"/>
            </w:tcBorders>
          </w:tcPr>
          <w:p w:rsidR="00703119" w:rsidRDefault="00A252B1" w:rsidP="00A252B1">
            <w:pPr>
              <w:rPr>
                <w:rFonts w:ascii="Arial" w:hAnsi="Arial" w:cs="Arial"/>
                <w:b/>
              </w:rPr>
            </w:pPr>
            <w:r w:rsidRPr="00A252B1">
              <w:rPr>
                <w:rFonts w:ascii="Arial" w:hAnsi="Arial" w:cs="Arial"/>
                <w:b/>
                <w:sz w:val="16"/>
                <w:szCs w:val="16"/>
              </w:rPr>
              <w:t>Kostenträgerkennung Versicherten-Nr.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Status</w:t>
            </w:r>
            <w:r w:rsidR="00703119" w:rsidRPr="00DC5149">
              <w:rPr>
                <w:rFonts w:ascii="Arial" w:hAnsi="Arial" w:cs="Arial"/>
                <w:b/>
              </w:rPr>
              <w:tab/>
            </w:r>
            <w:r w:rsidR="00703119" w:rsidRPr="00DC5149">
              <w:rPr>
                <w:rFonts w:ascii="Arial" w:hAnsi="Arial" w:cs="Arial"/>
                <w:b/>
              </w:rPr>
              <w:tab/>
            </w:r>
            <w:r w:rsidR="00703119" w:rsidRPr="00DC5149">
              <w:rPr>
                <w:rFonts w:ascii="Arial" w:hAnsi="Arial" w:cs="Arial"/>
                <w:b/>
              </w:rPr>
              <w:tab/>
            </w:r>
          </w:p>
          <w:p w:rsidR="00A252B1" w:rsidRPr="00A252B1" w:rsidRDefault="00A252B1" w:rsidP="00A252B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52B1">
              <w:rPr>
                <w:rFonts w:ascii="Arial" w:hAnsi="Arial" w:cs="Arial"/>
                <w:b/>
                <w:sz w:val="16"/>
                <w:szCs w:val="16"/>
              </w:rPr>
              <w:t xml:space="preserve">Betriebsstätten-Nr.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 w:rsidRPr="00A252B1">
              <w:rPr>
                <w:rFonts w:ascii="Arial" w:hAnsi="Arial" w:cs="Arial"/>
                <w:b/>
                <w:sz w:val="16"/>
                <w:szCs w:val="16"/>
              </w:rPr>
              <w:t xml:space="preserve"> Arzt-Nr.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</w:t>
            </w:r>
            <w:r w:rsidRPr="00A252B1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3119" w:rsidRPr="00DC5149" w:rsidRDefault="00703119" w:rsidP="00703119">
            <w:pPr>
              <w:pStyle w:val="StandardWeb"/>
              <w:spacing w:before="216" w:beforeAutospacing="0" w:after="0" w:afterAutospacing="0"/>
              <w:textAlignment w:val="baseline"/>
              <w:rPr>
                <w:rFonts w:ascii="Arial" w:hAnsi="Arial" w:cs="Arial"/>
                <w:noProof/>
              </w:rPr>
            </w:pPr>
          </w:p>
        </w:tc>
        <w:tc>
          <w:tcPr>
            <w:tcW w:w="41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19" w:rsidRPr="00DC5149" w:rsidRDefault="00703119" w:rsidP="00703119">
            <w:pPr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703119" w:rsidTr="00703119">
        <w:tc>
          <w:tcPr>
            <w:tcW w:w="7338" w:type="dxa"/>
            <w:gridSpan w:val="2"/>
            <w:vMerge w:val="restart"/>
          </w:tcPr>
          <w:p w:rsidR="00703119" w:rsidRPr="00DC5149" w:rsidRDefault="00703119" w:rsidP="00703119">
            <w:pPr>
              <w:autoSpaceDE w:val="0"/>
              <w:autoSpaceDN w:val="0"/>
              <w:adjustRightInd w:val="0"/>
              <w:rPr>
                <w:rFonts w:ascii="Arial" w:hAnsi="Arial" w:cs="Arial"/>
                <w:color w:val="C00000"/>
                <w:sz w:val="36"/>
                <w:szCs w:val="36"/>
              </w:rPr>
            </w:pPr>
            <w:r w:rsidRPr="00DC5149">
              <w:rPr>
                <w:rFonts w:ascii="Arial" w:hAnsi="Arial" w:cs="Arial"/>
                <w:color w:val="C00000"/>
                <w:sz w:val="36"/>
                <w:szCs w:val="36"/>
              </w:rPr>
              <w:t>SKOLL</w:t>
            </w:r>
            <w:r w:rsidRPr="00DC5149">
              <w:rPr>
                <w:rFonts w:ascii="Arial" w:hAnsi="Arial" w:cs="Arial"/>
                <w:color w:val="C00000"/>
                <w:sz w:val="36"/>
                <w:szCs w:val="36"/>
                <w:vertAlign w:val="superscript"/>
              </w:rPr>
              <w:t>®</w:t>
            </w:r>
            <w:r w:rsidRPr="00DC5149">
              <w:rPr>
                <w:rFonts w:ascii="Arial" w:hAnsi="Arial" w:cs="Arial"/>
                <w:color w:val="C00000"/>
                <w:sz w:val="36"/>
                <w:szCs w:val="36"/>
              </w:rPr>
              <w:t xml:space="preserve"> Spezial </w:t>
            </w:r>
          </w:p>
          <w:p w:rsidR="00703119" w:rsidRPr="00DC5149" w:rsidRDefault="00703119" w:rsidP="00703119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C5149">
              <w:rPr>
                <w:rFonts w:ascii="Arial" w:hAnsi="Arial" w:cs="Arial"/>
                <w:color w:val="000000"/>
              </w:rPr>
              <w:t>Unterstützt Sie dabei, einen Überblick über das eigene Konsumverhalten zu erhalten</w:t>
            </w:r>
          </w:p>
          <w:p w:rsidR="00703119" w:rsidRPr="00DC5149" w:rsidRDefault="00703119" w:rsidP="00703119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C5149">
              <w:rPr>
                <w:rFonts w:ascii="Arial" w:hAnsi="Arial" w:cs="Arial"/>
                <w:color w:val="000000"/>
              </w:rPr>
              <w:t>Hilft Ihnen dabei, ein riskantes Konsumverhalten zu stabilisieren, zu reduzieren oder ganz darauf zu verzichten</w:t>
            </w:r>
          </w:p>
          <w:p w:rsidR="00703119" w:rsidRPr="00DC5149" w:rsidRDefault="00703119" w:rsidP="00703119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C5149">
              <w:rPr>
                <w:rFonts w:ascii="Arial" w:hAnsi="Arial" w:cs="Arial"/>
                <w:color w:val="000000"/>
              </w:rPr>
              <w:t>Begleitet Sie dabei, neue Ideen für alternative Verhaltensweisen zu entdecken und auszuprobieren</w:t>
            </w:r>
          </w:p>
          <w:p w:rsidR="00703119" w:rsidRPr="00DC5149" w:rsidRDefault="00703119" w:rsidP="00703119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C5149">
              <w:rPr>
                <w:rFonts w:ascii="Arial" w:hAnsi="Arial" w:cs="Arial"/>
                <w:color w:val="000000"/>
              </w:rPr>
              <w:t>Hilft Ihnen dabei Strategien zur Krisenbewältigung und Stressbewältigung zu entdecken</w:t>
            </w:r>
          </w:p>
          <w:p w:rsidR="00703119" w:rsidRPr="00DC5149" w:rsidRDefault="00703119" w:rsidP="00703119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C5149">
              <w:rPr>
                <w:rFonts w:ascii="Arial" w:hAnsi="Arial" w:cs="Arial"/>
                <w:color w:val="000000"/>
              </w:rPr>
              <w:t>Gibt Raum zum offenen Austausch und gegenseitigen Unterstützung</w:t>
            </w:r>
          </w:p>
          <w:p w:rsidR="00703119" w:rsidRPr="00DC5149" w:rsidRDefault="00703119" w:rsidP="007031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C5149">
              <w:rPr>
                <w:rFonts w:ascii="Arial" w:hAnsi="Arial" w:cs="Arial"/>
                <w:color w:val="000000"/>
              </w:rPr>
              <w:t>Das SKOLL- Spezial- Training besteht aus 10 Trainingseinheiten und findet im wöchentlichen Rhythmus statt.</w:t>
            </w:r>
          </w:p>
          <w:p w:rsidR="00703119" w:rsidRPr="00DC5149" w:rsidRDefault="00703119" w:rsidP="00DC514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C5149">
              <w:rPr>
                <w:rFonts w:ascii="Arial" w:hAnsi="Arial" w:cs="Arial"/>
                <w:color w:val="000000"/>
              </w:rPr>
              <w:t xml:space="preserve">Die Teilnehmergebühr beträgt 100 Euro und kann bis auf einen kleinen Eigenanteil bei Ihrer Krankenkasse abgerechnet werden. </w:t>
            </w:r>
          </w:p>
        </w:tc>
        <w:tc>
          <w:tcPr>
            <w:tcW w:w="4110" w:type="dxa"/>
          </w:tcPr>
          <w:p w:rsidR="00703119" w:rsidRDefault="00703119" w:rsidP="00703119">
            <w:pPr>
              <w:rPr>
                <w:rFonts w:ascii="Arial" w:hAnsi="Arial" w:cs="Arial"/>
                <w:u w:val="single"/>
              </w:rPr>
            </w:pPr>
            <w:r w:rsidRPr="00DC5149">
              <w:rPr>
                <w:rFonts w:ascii="Arial" w:hAnsi="Arial" w:cs="Arial"/>
                <w:u w:val="single"/>
              </w:rPr>
              <w:t>Bitte wenden sie sich an:</w:t>
            </w:r>
          </w:p>
          <w:p w:rsidR="00B768C7" w:rsidRPr="00DC5149" w:rsidRDefault="00B768C7" w:rsidP="009E577A">
            <w:pPr>
              <w:spacing w:line="120" w:lineRule="auto"/>
              <w:rPr>
                <w:rFonts w:ascii="Arial" w:hAnsi="Arial" w:cs="Arial"/>
                <w:u w:val="single"/>
              </w:rPr>
            </w:pPr>
          </w:p>
          <w:p w:rsidR="00703119" w:rsidRPr="00DC5149" w:rsidRDefault="00703119" w:rsidP="00703119">
            <w:pPr>
              <w:rPr>
                <w:rFonts w:ascii="Arial" w:hAnsi="Arial" w:cs="Arial"/>
              </w:rPr>
            </w:pPr>
            <w:r w:rsidRPr="00DC5149">
              <w:rPr>
                <w:rFonts w:ascii="Arial" w:hAnsi="Arial" w:cs="Arial"/>
              </w:rPr>
              <w:t xml:space="preserve">AWO Beratungsstelle </w:t>
            </w:r>
          </w:p>
          <w:p w:rsidR="00703119" w:rsidRPr="00DC5149" w:rsidRDefault="00703119" w:rsidP="00703119">
            <w:pPr>
              <w:rPr>
                <w:rFonts w:ascii="Arial" w:hAnsi="Arial" w:cs="Arial"/>
              </w:rPr>
            </w:pPr>
            <w:r w:rsidRPr="00DC5149">
              <w:rPr>
                <w:rFonts w:ascii="Arial" w:hAnsi="Arial" w:cs="Arial"/>
              </w:rPr>
              <w:t>Großbeerenstr. 187 in  14480 Potsdam</w:t>
            </w:r>
          </w:p>
          <w:p w:rsidR="00703119" w:rsidRPr="00DC5149" w:rsidRDefault="00703119" w:rsidP="00703119">
            <w:pPr>
              <w:rPr>
                <w:rFonts w:ascii="Arial" w:hAnsi="Arial" w:cs="Arial"/>
              </w:rPr>
            </w:pPr>
            <w:r w:rsidRPr="00DC5149">
              <w:rPr>
                <w:rFonts w:ascii="Arial" w:hAnsi="Arial" w:cs="Arial"/>
              </w:rPr>
              <w:t>Tel.0331 73040740</w:t>
            </w:r>
          </w:p>
          <w:p w:rsidR="00703119" w:rsidRPr="00DC5149" w:rsidRDefault="00703119" w:rsidP="00703119">
            <w:pPr>
              <w:rPr>
                <w:rFonts w:ascii="Arial" w:hAnsi="Arial" w:cs="Arial"/>
              </w:rPr>
            </w:pPr>
            <w:r w:rsidRPr="00DC5149">
              <w:rPr>
                <w:rFonts w:ascii="Arial" w:hAnsi="Arial" w:cs="Arial"/>
              </w:rPr>
              <w:t xml:space="preserve">Mail: </w:t>
            </w:r>
            <w:hyperlink r:id="rId9" w:history="1">
              <w:r w:rsidRPr="009E577A">
                <w:rPr>
                  <w:rStyle w:val="Hyperlink"/>
                  <w:rFonts w:ascii="Arial" w:hAnsi="Arial" w:cs="Arial"/>
                  <w:sz w:val="20"/>
                  <w:szCs w:val="20"/>
                </w:rPr>
                <w:t>jaqueline.schubert@awo-potsdam.de</w:t>
              </w:r>
            </w:hyperlink>
          </w:p>
          <w:p w:rsidR="00703119" w:rsidRPr="00DC5149" w:rsidRDefault="00703119" w:rsidP="00703119">
            <w:pPr>
              <w:rPr>
                <w:rFonts w:ascii="Arial" w:hAnsi="Arial" w:cs="Arial"/>
              </w:rPr>
            </w:pPr>
          </w:p>
          <w:p w:rsidR="00703119" w:rsidRPr="00DC5149" w:rsidRDefault="00703119" w:rsidP="00703119">
            <w:pPr>
              <w:rPr>
                <w:rFonts w:ascii="Arial" w:hAnsi="Arial" w:cs="Arial"/>
              </w:rPr>
            </w:pPr>
            <w:r w:rsidRPr="00DC5149">
              <w:rPr>
                <w:rFonts w:ascii="Arial" w:hAnsi="Arial" w:cs="Arial"/>
              </w:rPr>
              <w:t>Sie können dort auch jederzeit ein kostenfreies Vorgespräch in Anspruch nehmen.</w:t>
            </w:r>
          </w:p>
        </w:tc>
      </w:tr>
      <w:tr w:rsidR="00703119" w:rsidTr="00703119">
        <w:tc>
          <w:tcPr>
            <w:tcW w:w="7338" w:type="dxa"/>
            <w:gridSpan w:val="2"/>
            <w:vMerge/>
          </w:tcPr>
          <w:p w:rsidR="00703119" w:rsidRPr="00DC5149" w:rsidRDefault="00703119" w:rsidP="00703119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:rsidR="00703119" w:rsidRPr="00DC5149" w:rsidRDefault="00703119" w:rsidP="00703119">
            <w:pPr>
              <w:rPr>
                <w:rFonts w:ascii="Arial" w:hAnsi="Arial" w:cs="Arial"/>
              </w:rPr>
            </w:pPr>
          </w:p>
          <w:p w:rsidR="00703119" w:rsidRPr="00DC5149" w:rsidRDefault="00703119" w:rsidP="00703119">
            <w:pPr>
              <w:rPr>
                <w:rFonts w:ascii="Arial" w:hAnsi="Arial" w:cs="Arial"/>
              </w:rPr>
            </w:pPr>
          </w:p>
          <w:p w:rsidR="00DC5149" w:rsidRDefault="00DC5149" w:rsidP="00703119">
            <w:pPr>
              <w:rPr>
                <w:rFonts w:ascii="Arial" w:hAnsi="Arial" w:cs="Arial"/>
              </w:rPr>
            </w:pPr>
          </w:p>
          <w:p w:rsidR="009E577A" w:rsidRPr="00DC5149" w:rsidRDefault="009E577A" w:rsidP="00703119">
            <w:pPr>
              <w:rPr>
                <w:rFonts w:ascii="Arial" w:hAnsi="Arial" w:cs="Arial"/>
              </w:rPr>
            </w:pPr>
          </w:p>
          <w:p w:rsidR="00DC5149" w:rsidRDefault="00DC5149" w:rsidP="00703119">
            <w:pPr>
              <w:rPr>
                <w:rFonts w:ascii="Arial" w:hAnsi="Arial" w:cs="Arial"/>
              </w:rPr>
            </w:pPr>
          </w:p>
          <w:p w:rsidR="00703119" w:rsidRPr="00DC5149" w:rsidRDefault="00703119" w:rsidP="00703119">
            <w:pPr>
              <w:rPr>
                <w:rFonts w:ascii="Arial" w:hAnsi="Arial" w:cs="Arial"/>
              </w:rPr>
            </w:pPr>
            <w:r w:rsidRPr="00DC5149">
              <w:rPr>
                <w:rFonts w:ascii="Arial" w:hAnsi="Arial" w:cs="Arial"/>
              </w:rPr>
              <w:t>Name / Unterschrift des Arztes</w:t>
            </w:r>
          </w:p>
        </w:tc>
      </w:tr>
    </w:tbl>
    <w:p w:rsidR="00703119" w:rsidRPr="00703119" w:rsidRDefault="00703119" w:rsidP="00703119"/>
    <w:sectPr w:rsidR="00703119" w:rsidRPr="00703119" w:rsidSect="004356C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AB2" w:rsidRDefault="00770AB2" w:rsidP="00F875AE">
      <w:pPr>
        <w:spacing w:after="0" w:line="240" w:lineRule="auto"/>
      </w:pPr>
      <w:r>
        <w:separator/>
      </w:r>
    </w:p>
  </w:endnote>
  <w:endnote w:type="continuationSeparator" w:id="0">
    <w:p w:rsidR="00770AB2" w:rsidRDefault="00770AB2" w:rsidP="00F87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AB2" w:rsidRDefault="00770AB2" w:rsidP="00F875AE">
      <w:pPr>
        <w:spacing w:after="0" w:line="240" w:lineRule="auto"/>
      </w:pPr>
      <w:r>
        <w:separator/>
      </w:r>
    </w:p>
  </w:footnote>
  <w:footnote w:type="continuationSeparator" w:id="0">
    <w:p w:rsidR="00770AB2" w:rsidRDefault="00770AB2" w:rsidP="00F87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FC4"/>
    <w:multiLevelType w:val="hybridMultilevel"/>
    <w:tmpl w:val="0AAA858C"/>
    <w:lvl w:ilvl="0" w:tplc="245434B2">
      <w:numFmt w:val="bullet"/>
      <w:lvlText w:val="-"/>
      <w:lvlJc w:val="left"/>
      <w:pPr>
        <w:ind w:left="720" w:hanging="360"/>
      </w:pPr>
      <w:rPr>
        <w:rFonts w:ascii="HelveticaNeue-Light" w:eastAsiaTheme="minorHAnsi" w:hAnsi="HelveticaNeue-Light" w:cs="HelveticaNeue-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C0"/>
    <w:rsid w:val="00012037"/>
    <w:rsid w:val="00360E0B"/>
    <w:rsid w:val="004356C0"/>
    <w:rsid w:val="00453166"/>
    <w:rsid w:val="00540F3F"/>
    <w:rsid w:val="005B3052"/>
    <w:rsid w:val="005D1CFD"/>
    <w:rsid w:val="00607D94"/>
    <w:rsid w:val="00697F9D"/>
    <w:rsid w:val="00703119"/>
    <w:rsid w:val="00770AB2"/>
    <w:rsid w:val="0078202B"/>
    <w:rsid w:val="007E159C"/>
    <w:rsid w:val="009E577A"/>
    <w:rsid w:val="00A252B1"/>
    <w:rsid w:val="00B350D6"/>
    <w:rsid w:val="00B768C7"/>
    <w:rsid w:val="00B82313"/>
    <w:rsid w:val="00DC5149"/>
    <w:rsid w:val="00E4197A"/>
    <w:rsid w:val="00F53D1F"/>
    <w:rsid w:val="00F8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5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56C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F5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45316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4197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703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87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75AE"/>
  </w:style>
  <w:style w:type="paragraph" w:styleId="Fuzeile">
    <w:name w:val="footer"/>
    <w:basedOn w:val="Standard"/>
    <w:link w:val="FuzeileZchn"/>
    <w:uiPriority w:val="99"/>
    <w:unhideWhenUsed/>
    <w:rsid w:val="00F87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75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5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56C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F5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45316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4197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703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87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75AE"/>
  </w:style>
  <w:style w:type="paragraph" w:styleId="Fuzeile">
    <w:name w:val="footer"/>
    <w:basedOn w:val="Standard"/>
    <w:link w:val="FuzeileZchn"/>
    <w:uiPriority w:val="99"/>
    <w:unhideWhenUsed/>
    <w:rsid w:val="00F87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7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aqueline.schubert@awo-potsdam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46782C9B</Template>
  <TotalTime>0</TotalTime>
  <Pages>2</Pages>
  <Words>210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AWO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Jaqueline Schubert</dc:creator>
  <cp:lastModifiedBy>Jaqueline Schubert</cp:lastModifiedBy>
  <cp:revision>11</cp:revision>
  <cp:lastPrinted>2017-05-05T09:20:00Z</cp:lastPrinted>
  <dcterms:created xsi:type="dcterms:W3CDTF">2017-04-28T10:16:00Z</dcterms:created>
  <dcterms:modified xsi:type="dcterms:W3CDTF">2017-05-05T09:26:00Z</dcterms:modified>
</cp:coreProperties>
</file>